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7306D158" w:rsidR="00B34532" w:rsidRPr="003162C8" w:rsidRDefault="00E817A2" w:rsidP="00B34532">
      <w:pPr>
        <w:pStyle w:val="Title"/>
      </w:pPr>
      <w:r>
        <w:t>Template Privacy Notice</w:t>
      </w:r>
    </w:p>
    <w:sdt>
      <w:sdtPr>
        <w:id w:val="-2038962566"/>
        <w:placeholder>
          <w:docPart w:val="E9EBD21F61E14B8EA703369DE8FDFC4C"/>
        </w:placeholder>
        <w:date w:fullDate="2026-07-22T00:00:00Z">
          <w:dateFormat w:val="dd/MM/yyyy"/>
          <w:lid w:val="en-GB"/>
          <w:storeMappedDataAs w:val="dateTime"/>
          <w:calendar w:val="gregorian"/>
        </w:date>
      </w:sdtPr>
      <w:sdtContent>
        <w:p w14:paraId="59A2BF07" w14:textId="0F1D7366" w:rsidR="00FA7926" w:rsidRDefault="00C51BCF" w:rsidP="00D01DF3">
          <w:pPr>
            <w:pStyle w:val="Date"/>
          </w:pPr>
          <w:r>
            <w:t>22</w:t>
          </w:r>
          <w:r w:rsidR="00E817A2">
            <w:t>/</w:t>
          </w:r>
          <w:r w:rsidR="007A4552">
            <w:t>0</w:t>
          </w:r>
          <w:r>
            <w:t>7</w:t>
          </w:r>
          <w:r w:rsidR="00E817A2">
            <w:t>/202</w:t>
          </w:r>
          <w:r>
            <w:t>6</w:t>
          </w:r>
        </w:p>
      </w:sdtContent>
    </w:sdt>
    <w:p w14:paraId="09A6944D" w14:textId="77777777" w:rsidR="00365843" w:rsidRDefault="00365843" w:rsidP="00365843">
      <w:pPr>
        <w:rPr>
          <w:sz w:val="28"/>
        </w:rPr>
      </w:pPr>
    </w:p>
    <w:p w14:paraId="609D9C05" w14:textId="77777777" w:rsidR="00365843" w:rsidRPr="00365843" w:rsidRDefault="00365843" w:rsidP="00365843">
      <w:pPr>
        <w:tabs>
          <w:tab w:val="left" w:pos="2650"/>
        </w:tabs>
        <w:rPr>
          <w:lang w:val="en-US"/>
        </w:rPr>
        <w:sectPr w:rsidR="00365843" w:rsidRPr="00365843" w:rsidSect="00365843">
          <w:headerReference w:type="default" r:id="rId11"/>
          <w:headerReference w:type="first" r:id="rId12"/>
          <w:endnotePr>
            <w:numFmt w:val="decimal"/>
          </w:endnotePr>
          <w:pgSz w:w="11906" w:h="16838"/>
          <w:pgMar w:top="1134" w:right="1021" w:bottom="1134" w:left="1021" w:header="567" w:footer="737" w:gutter="0"/>
          <w:cols w:space="708"/>
          <w:titlePg/>
          <w:docGrid w:linePitch="360"/>
        </w:sectPr>
      </w:pPr>
    </w:p>
    <w:p w14:paraId="197755D8" w14:textId="02BD27C7" w:rsidR="00365843" w:rsidRDefault="00E817A2" w:rsidP="00365843">
      <w:pPr>
        <w:pStyle w:val="Heading1"/>
      </w:pPr>
      <w:r>
        <w:lastRenderedPageBreak/>
        <w:t>Privacy Notice</w:t>
      </w:r>
    </w:p>
    <w:p w14:paraId="22172F1D" w14:textId="59BA0A3F" w:rsidR="00E817A2" w:rsidRPr="00E817A2" w:rsidRDefault="00BC5496" w:rsidP="00E817A2">
      <w:pPr>
        <w:pStyle w:val="Intro"/>
      </w:pPr>
      <w:bookmarkStart w:id="0" w:name="_Toc178931579"/>
      <w:r w:rsidRPr="00BC5496">
        <w:rPr>
          <w:color w:val="auto"/>
        </w:rPr>
        <w:t xml:space="preserve">Cheadle and District Foodbank </w:t>
      </w:r>
      <w:r w:rsidR="00E817A2" w:rsidRPr="00BC5496">
        <w:rPr>
          <w:color w:val="auto"/>
        </w:rPr>
        <w:t xml:space="preserve">is a data controller registered with the UK Information Commissioner’s </w:t>
      </w:r>
      <w:r w:rsidR="00E817A2" w:rsidRPr="00E817A2">
        <w:t xml:space="preserve">Office registration number </w:t>
      </w:r>
      <w:r>
        <w:t>ZA190215.</w:t>
      </w:r>
    </w:p>
    <w:p w14:paraId="6E773962" w14:textId="77777777" w:rsidR="00E817A2" w:rsidRPr="00E817A2" w:rsidRDefault="00E817A2" w:rsidP="00E817A2">
      <w:pPr>
        <w:pStyle w:val="Intro"/>
      </w:pPr>
      <w:r w:rsidRPr="00E817A2">
        <w:t>Keeping your personal information safe is very important to us.  We are committed to complying with privacy and data protection laws and being transparent about how we use personal data.</w:t>
      </w:r>
    </w:p>
    <w:p w14:paraId="6EE15A3D" w14:textId="77777777" w:rsidR="00E817A2" w:rsidRPr="00E817A2" w:rsidRDefault="00E817A2" w:rsidP="00E817A2">
      <w:pPr>
        <w:pStyle w:val="Intro"/>
      </w:pPr>
      <w:r w:rsidRPr="00E817A2">
        <w:t xml:space="preserve">We have policies, procedures and training in place to help our people understand their data protection responsibilities and follow the principles of data protection. </w:t>
      </w:r>
    </w:p>
    <w:p w14:paraId="564FB6E4" w14:textId="41C9BBBA" w:rsidR="00E817A2" w:rsidRPr="00E817A2" w:rsidRDefault="00E817A2" w:rsidP="00E817A2">
      <w:pPr>
        <w:pStyle w:val="Intro"/>
      </w:pPr>
      <w:r w:rsidRPr="00E817A2">
        <w:t xml:space="preserve">We have a nominated member of staff who is responsible for oversight of our Data Protection responsibilities. If you have any questions regarding our </w:t>
      </w:r>
      <w:r w:rsidR="007A4552">
        <w:t>p</w:t>
      </w:r>
      <w:r w:rsidRPr="00E817A2">
        <w:t xml:space="preserve">rivacy </w:t>
      </w:r>
      <w:r w:rsidR="007A4552">
        <w:t>notice</w:t>
      </w:r>
      <w:r w:rsidRPr="00E817A2">
        <w:t>, please email</w:t>
      </w:r>
      <w:r w:rsidR="00BC5496">
        <w:t xml:space="preserve"> </w:t>
      </w:r>
      <w:hyperlink r:id="rId13" w:history="1">
        <w:r w:rsidR="00BC5496" w:rsidRPr="00344DB2">
          <w:rPr>
            <w:rStyle w:val="Hyperlink"/>
          </w:rPr>
          <w:t>pm@cheadledistrict.foodbank.org.uk</w:t>
        </w:r>
      </w:hyperlink>
      <w:r w:rsidR="00BC5496">
        <w:t xml:space="preserve">. </w:t>
      </w:r>
    </w:p>
    <w:p w14:paraId="2EA89E2A" w14:textId="11D786B8" w:rsidR="00365843" w:rsidRDefault="00E817A2" w:rsidP="00E817A2">
      <w:pPr>
        <w:pStyle w:val="Intro"/>
      </w:pPr>
      <w:r w:rsidRPr="00E817A2">
        <w:t xml:space="preserve">This privacy </w:t>
      </w:r>
      <w:r w:rsidR="007A4552">
        <w:t>notice</w:t>
      </w:r>
      <w:r w:rsidRPr="00E817A2">
        <w:t xml:space="preserve"> relates to personal information that</w:t>
      </w:r>
      <w:r w:rsidR="00BC5496">
        <w:t xml:space="preserve"> Cheadle and District Foodbank </w:t>
      </w:r>
      <w:r w:rsidRPr="00E817A2">
        <w:t xml:space="preserve">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lastRenderedPageBreak/>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lastRenderedPageBreak/>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t xml:space="preserve">We will ask you to opt in to receiving marketing emails and text messages from us. You can  unsubscribe from this at any time. </w:t>
      </w:r>
    </w:p>
    <w:p w14:paraId="7DDF801B" w14:textId="77777777" w:rsidR="00E817A2" w:rsidRDefault="00E817A2" w:rsidP="00E817A2">
      <w:r>
        <w:t>Usually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14:textId="77777777" w:rsidR="00E817A2" w:rsidRDefault="00E817A2" w:rsidP="00E817A2">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0445DF5B" w14:textId="15D1BA83" w:rsidR="00E817A2" w:rsidRDefault="00E817A2" w:rsidP="00E817A2">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w:t>
      </w:r>
      <w:r>
        <w:lastRenderedPageBreak/>
        <w:t>unsubscribe from receiving these communications at any time by contacting</w:t>
      </w:r>
      <w:r w:rsidR="00135A2E">
        <w:t xml:space="preserve"> </w:t>
      </w:r>
      <w:hyperlink r:id="rId14" w:history="1">
        <w:r w:rsidR="00135A2E" w:rsidRPr="00113AE9">
          <w:rPr>
            <w:rStyle w:val="Hyperlink"/>
          </w:rPr>
          <w:t>pm@cheadledistrict.foodbank.org.uk</w:t>
        </w:r>
      </w:hyperlink>
      <w:r w:rsidR="00135A2E">
        <w:t xml:space="preserve">. </w:t>
      </w:r>
      <w:r w:rsidRPr="00E817A2">
        <w:rPr>
          <w:color w:val="FF5414" w:themeColor="accent6"/>
        </w:rPr>
        <w:t xml:space="preserve"> </w:t>
      </w:r>
    </w:p>
    <w:p w14:paraId="07965E1C" w14:textId="77777777" w:rsidR="00E817A2" w:rsidRDefault="00E817A2" w:rsidP="00E817A2">
      <w:r>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lastRenderedPageBreak/>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lastRenderedPageBreak/>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5"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lastRenderedPageBreak/>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16"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45F415D7" w:rsidR="00E817A2" w:rsidRDefault="00E817A2" w:rsidP="00E817A2">
      <w:r>
        <w:t xml:space="preserve">If you have any questions or need more information regarding international transfers of your personal data, please contact us at </w:t>
      </w:r>
      <w:hyperlink r:id="rId17" w:history="1">
        <w:r w:rsidR="00BC5496" w:rsidRPr="00344DB2">
          <w:rPr>
            <w:rStyle w:val="Hyperlink"/>
          </w:rPr>
          <w:t>pm@cheadledistrict.foodbank.org.uk</w:t>
        </w:r>
      </w:hyperlink>
      <w:r w:rsidR="00BC5496">
        <w:t xml:space="preserve">. </w:t>
      </w:r>
    </w:p>
    <w:p w14:paraId="37F3FB1D" w14:textId="77777777" w:rsidR="00E817A2" w:rsidRDefault="00E817A2" w:rsidP="00E817A2">
      <w:pPr>
        <w:pStyle w:val="Heading2"/>
      </w:pPr>
      <w:r>
        <w:lastRenderedPageBreak/>
        <w:t>Your rights</w:t>
      </w:r>
    </w:p>
    <w:p w14:paraId="25F55B15" w14:textId="73395FDA" w:rsidR="00E817A2" w:rsidRDefault="00E817A2" w:rsidP="00E817A2">
      <w:r>
        <w:t xml:space="preserve">If you no longer wish to receive communications about products and services from us, please contact </w:t>
      </w:r>
      <w:r w:rsidR="00BC5496">
        <w:t>pm@cheadledistrict.foodbank.org.uk.</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603CD89D" w:rsidR="00E817A2" w:rsidRDefault="00E817A2" w:rsidP="00E817A2">
      <w:r>
        <w:t xml:space="preserve">For all requests please contact us at </w:t>
      </w:r>
      <w:hyperlink r:id="rId18" w:history="1">
        <w:r w:rsidR="00BC5496" w:rsidRPr="00344DB2">
          <w:rPr>
            <w:rStyle w:val="Hyperlink"/>
          </w:rPr>
          <w:t>pm@cheadledistrict.foodbank.org.uk</w:t>
        </w:r>
      </w:hyperlink>
      <w:r w:rsidR="00BC5496">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lastRenderedPageBreak/>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5F4E71DB" w:rsidR="00E817A2" w:rsidRPr="00E817A2" w:rsidRDefault="00E817A2" w:rsidP="00E817A2">
            <w:pPr>
              <w:pStyle w:val="TableText"/>
              <w:jc w:val="left"/>
            </w:pPr>
            <w:r w:rsidRPr="00E817A2">
              <w:t xml:space="preserve">Your personal information is stored in </w:t>
            </w:r>
            <w:r w:rsidR="00BC5496">
              <w:t xml:space="preserve">a secure database </w:t>
            </w:r>
            <w:r w:rsidRPr="00E817A2">
              <w:t>for up to</w:t>
            </w:r>
            <w:r w:rsidR="00BC5496">
              <w:t xml:space="preserve"> 12 months</w:t>
            </w:r>
            <w:r w:rsidRPr="006F3978">
              <w:rPr>
                <w:color w:val="FF5414" w:themeColor="accent6"/>
              </w:rPr>
              <w:t xml:space="preserve"> </w:t>
            </w:r>
            <w:r w:rsidRPr="00E817A2">
              <w:t>from 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0032C6CE" w:rsidR="00C51BCF" w:rsidRPr="00E817A2" w:rsidRDefault="00C51BCF" w:rsidP="00E817A2">
            <w:pPr>
              <w:pStyle w:val="TableText"/>
            </w:pPr>
            <w:r w:rsidRPr="00E817A2">
              <w:t>If your application is unsuccessful</w:t>
            </w:r>
            <w:r>
              <w:t xml:space="preserve">, your application will be </w:t>
            </w:r>
            <w:r w:rsidRPr="00E817A2">
              <w:t>held for</w:t>
            </w:r>
            <w:r w:rsidR="00BC5496">
              <w:t xml:space="preserve"> 3 months in a secure database, </w:t>
            </w:r>
            <w:r w:rsidRPr="00E817A2">
              <w:t>unless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5B37C735" w:rsidR="00C51BCF" w:rsidRPr="00E817A2" w:rsidRDefault="00C51BCF" w:rsidP="00E817A2">
            <w:pPr>
              <w:pStyle w:val="TableText"/>
            </w:pPr>
            <w:r w:rsidRPr="00E817A2">
              <w:t>If your application is successful</w:t>
            </w:r>
            <w:r>
              <w:t xml:space="preserve">, your application will be </w:t>
            </w:r>
            <w:r w:rsidRPr="00E817A2">
              <w:t xml:space="preserve">held for </w:t>
            </w:r>
            <w:r w:rsidR="00BC5496" w:rsidRPr="00BC5496">
              <w:rPr>
                <w:color w:val="auto"/>
              </w:rPr>
              <w:t>1</w:t>
            </w:r>
            <w:r w:rsidRPr="00BC5496">
              <w:rPr>
                <w:color w:val="auto"/>
              </w:rPr>
              <w:t>2 months in Assemble</w:t>
            </w:r>
            <w:r>
              <w:rPr>
                <w:color w:val="FF5414" w:themeColor="accent6"/>
              </w:rPr>
              <w:t>,</w:t>
            </w:r>
            <w:r w:rsidRPr="006F3978">
              <w:rPr>
                <w:color w:val="FF5414" w:themeColor="accent6"/>
              </w:rPr>
              <w:t xml:space="preserve"> </w:t>
            </w:r>
            <w:r w:rsidRPr="00E817A2">
              <w:t>unless we’re obliged to keep it longer.</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6F6B05FF" w:rsidR="00E817A2" w:rsidRPr="00E817A2" w:rsidRDefault="00A2390C" w:rsidP="00E817A2">
            <w:pPr>
              <w:pStyle w:val="TableText"/>
              <w:jc w:val="left"/>
            </w:pPr>
            <w:r w:rsidRPr="00BC5496">
              <w:rPr>
                <w:color w:val="auto"/>
              </w:rPr>
              <w:t>I</w:t>
            </w:r>
            <w:r w:rsidR="00E817A2" w:rsidRPr="00BC5496">
              <w:rPr>
                <w:color w:val="auto"/>
              </w:rPr>
              <w:t xml:space="preserve">f you stop volunteering, your information will be held for </w:t>
            </w:r>
            <w:r w:rsidR="00BC5496" w:rsidRPr="00BC5496">
              <w:rPr>
                <w:color w:val="auto"/>
              </w:rPr>
              <w:t xml:space="preserve">twenty-four </w:t>
            </w:r>
            <w:r w:rsidR="00E817A2" w:rsidRPr="00BC5496">
              <w:rPr>
                <w:color w:val="auto"/>
              </w:rPr>
              <w:t>months</w:t>
            </w:r>
            <w:r w:rsidR="00BC5496" w:rsidRPr="00BC5496">
              <w:rPr>
                <w:color w:val="auto"/>
              </w:rPr>
              <w:t xml:space="preserve"> </w:t>
            </w:r>
            <w:r w:rsidR="00E817A2" w:rsidRPr="00BC5496">
              <w:rPr>
                <w:color w:val="auto"/>
              </w:rPr>
              <w:t>in Assemble</w:t>
            </w:r>
            <w:r w:rsidRPr="00BC5496">
              <w:rPr>
                <w:color w:val="auto"/>
              </w:rPr>
              <w:t>,</w:t>
            </w:r>
            <w:r w:rsidR="00E817A2" w:rsidRPr="00BC5496">
              <w:rPr>
                <w:color w:val="auto"/>
              </w:rPr>
              <w:t xml:space="preserve"> unless we’re obliged to keep it longer. In which case</w:t>
            </w:r>
            <w:r w:rsidR="00E817A2" w:rsidRPr="00E817A2">
              <w:t>,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1B42D9B8" w:rsidR="00E817A2" w:rsidRPr="00E817A2" w:rsidRDefault="00E817A2" w:rsidP="00E817A2">
            <w:pPr>
              <w:pStyle w:val="TableText"/>
              <w:jc w:val="left"/>
            </w:pPr>
            <w:r w:rsidRPr="00E817A2">
              <w:t>Up to</w:t>
            </w:r>
            <w:r w:rsidR="00F87AC4">
              <w:t xml:space="preserve"> 12 months </w:t>
            </w:r>
            <w:r w:rsidRPr="00E817A2">
              <w:t>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2FE1A69D" w:rsidR="00E817A2" w:rsidRPr="00F87AC4" w:rsidRDefault="00E817A2" w:rsidP="00E817A2">
            <w:pPr>
              <w:pStyle w:val="TableHeader"/>
              <w:jc w:val="left"/>
              <w:rPr>
                <w:color w:val="auto"/>
              </w:rPr>
            </w:pPr>
            <w:r w:rsidRPr="00F87AC4">
              <w:rPr>
                <w:color w:val="auto"/>
              </w:rPr>
              <w:t>Complainants</w:t>
            </w:r>
          </w:p>
        </w:tc>
        <w:tc>
          <w:tcPr>
            <w:tcW w:w="6237" w:type="dxa"/>
          </w:tcPr>
          <w:p w14:paraId="26645F0A" w14:textId="4B86C2C3" w:rsidR="00E817A2" w:rsidRPr="00F87AC4" w:rsidRDefault="00F87AC4" w:rsidP="00E817A2">
            <w:pPr>
              <w:pStyle w:val="TableText"/>
              <w:jc w:val="left"/>
              <w:rPr>
                <w:color w:val="auto"/>
              </w:rPr>
            </w:pPr>
            <w:r w:rsidRPr="00F87AC4">
              <w:rPr>
                <w:color w:val="auto"/>
              </w:rPr>
              <w:t xml:space="preserve">5 years </w:t>
            </w:r>
            <w:r w:rsidR="00E817A2" w:rsidRPr="00F87AC4">
              <w:rPr>
                <w:color w:val="auto"/>
              </w:rPr>
              <w:t xml:space="preserve">if the complaint is upheld, </w:t>
            </w:r>
            <w:r w:rsidRPr="00F87AC4">
              <w:rPr>
                <w:color w:val="auto"/>
              </w:rPr>
              <w:t xml:space="preserve">and 5 years </w:t>
            </w:r>
            <w:r w:rsidR="00E817A2" w:rsidRPr="00F87AC4">
              <w:rPr>
                <w:color w:val="auto"/>
              </w:rPr>
              <w:t>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19"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3BF99063" w:rsidR="006F3978" w:rsidRDefault="006F3978" w:rsidP="006F3978">
      <w:r>
        <w:t xml:space="preserve">This Privacy Notice was last updated on </w:t>
      </w:r>
      <w:r w:rsidR="00F87AC4">
        <w:t xml:space="preserve">17 August 2026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20"/>
          <w:footerReference w:type="default" r:id="rId21"/>
          <w:headerReference w:type="first" r:id="rId22"/>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23"/>
      <w:footerReference w:type="first" r:id="rId24"/>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50EF" w14:textId="77777777" w:rsidR="00282E5F" w:rsidRDefault="00282E5F" w:rsidP="00250EE4">
      <w:pPr>
        <w:spacing w:after="0" w:line="240" w:lineRule="auto"/>
      </w:pPr>
      <w:r>
        <w:separator/>
      </w:r>
    </w:p>
  </w:endnote>
  <w:endnote w:type="continuationSeparator" w:id="0">
    <w:p w14:paraId="794D05C7" w14:textId="77777777" w:rsidR="00282E5F" w:rsidRDefault="00282E5F"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tzer">
    <w:altName w:val="Cambria"/>
    <w:panose1 w:val="00000000000000000000"/>
    <w:charset w:val="00"/>
    <w:family w:val="modern"/>
    <w:notTrueType/>
    <w:pitch w:val="variable"/>
    <w:sig w:usb0="80000007" w:usb1="10000000" w:usb2="00000000" w:usb3="00000000" w:csb0="00000093" w:csb1="00000000"/>
  </w:font>
  <w:font w:name="Switzer Semibold">
    <w:altName w:val="Cambria"/>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23C56772" w:rsidR="00D031E4" w:rsidRPr="00D747AD" w:rsidRDefault="00927A64" w:rsidP="00927A64">
    <w:pPr>
      <w:pStyle w:val="Footer"/>
      <w:tabs>
        <w:tab w:val="clear" w:pos="4513"/>
        <w:tab w:val="clear" w:pos="9026"/>
        <w:tab w:val="left" w:pos="1005"/>
      </w:tabs>
      <w:rPr>
        <w:rFonts w:cs="Arial"/>
        <w:color w:val="auto"/>
        <w:sz w:val="22"/>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 xml:space="preserve">Unit 9, Ashfield Trading Estate, </w:t>
          </w:r>
          <w:r w:rsidRPr="00D747AD">
            <w:rPr>
              <w:rFonts w:cs="Arial"/>
              <w:color w:val="FFFFFF" w:themeColor="background1"/>
              <w:sz w:val="21"/>
              <w:szCs w:val="21"/>
            </w:rPr>
            <w:br/>
            <w:t>Ashfield Road, Salisbury SP2 7HL</w:t>
          </w: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enquiries@trussell.org.uk</w:t>
          </w: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77777777" w:rsidR="00561839" w:rsidRPr="00D747AD" w:rsidRDefault="00561839" w:rsidP="001A5869">
          <w:pPr>
            <w:pStyle w:val="Footer"/>
            <w:rPr>
              <w:rFonts w:cs="Arial"/>
              <w:b/>
              <w:bCs/>
              <w:color w:val="FFFFFF" w:themeColor="background1"/>
              <w:sz w:val="34"/>
              <w:szCs w:val="34"/>
            </w:rPr>
          </w:pPr>
          <w:r w:rsidRPr="00D747AD">
            <w:rPr>
              <w:rFonts w:cs="Arial"/>
              <w:b/>
              <w:bCs/>
              <w:color w:val="FFFFFF" w:themeColor="background1"/>
              <w:sz w:val="32"/>
              <w:szCs w:val="32"/>
            </w:rPr>
            <w:t>trussell.org.uk</w:t>
          </w: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5AA32EDB" w14:textId="77777777" w:rsidR="00561839" w:rsidRPr="00D747AD" w:rsidRDefault="00561839" w:rsidP="00561839">
          <w:pPr>
            <w:pStyle w:val="Footer"/>
            <w:rPr>
              <w:rFonts w:cs="Arial"/>
              <w:color w:val="FFFFFF" w:themeColor="background1"/>
              <w:sz w:val="15"/>
              <w:szCs w:val="15"/>
            </w:rPr>
          </w:pPr>
          <w:r w:rsidRPr="00D747AD">
            <w:rPr>
              <w:rFonts w:cs="Arial"/>
              <w:color w:val="FFFFFF" w:themeColor="background1"/>
              <w:sz w:val="15"/>
              <w:szCs w:val="15"/>
            </w:rPr>
            <w:t xml:space="preserve">Trussell is the operating name of The Trussell Trust a registered charity in England &amp; Wales (1110522) and Scotland (SC044246). </w:t>
          </w:r>
        </w:p>
        <w:p w14:paraId="41497A33" w14:textId="77777777" w:rsidR="00561839" w:rsidRPr="00D747AD" w:rsidRDefault="00561839" w:rsidP="00561839">
          <w:pPr>
            <w:pStyle w:val="Footer"/>
            <w:rPr>
              <w:rFonts w:cs="Arial"/>
              <w:color w:val="FFFFFF" w:themeColor="background1"/>
            </w:rPr>
          </w:pPr>
          <w:r w:rsidRPr="00D747AD">
            <w:rPr>
              <w:rFonts w:cs="Arial"/>
              <w:color w:val="FFFFFF" w:themeColor="background1"/>
              <w:sz w:val="15"/>
              <w:szCs w:val="15"/>
            </w:rPr>
            <w:t>Registered Limited Company in England &amp; Wales (5434524).</w:t>
          </w: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16D9" w14:textId="77777777" w:rsidR="00282E5F" w:rsidRDefault="00282E5F" w:rsidP="00250EE4">
      <w:pPr>
        <w:spacing w:after="0" w:line="240" w:lineRule="auto"/>
      </w:pPr>
      <w:r>
        <w:separator/>
      </w:r>
    </w:p>
  </w:footnote>
  <w:footnote w:type="continuationSeparator" w:id="0">
    <w:p w14:paraId="3524BD94" w14:textId="77777777" w:rsidR="00282E5F" w:rsidRDefault="00282E5F"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365843" w14:paraId="52DEDC72" w14:textId="77777777" w:rsidTr="00FB19A7">
      <w:tc>
        <w:tcPr>
          <w:tcW w:w="846" w:type="dxa"/>
        </w:tcPr>
        <w:p w14:paraId="4D2A68F5" w14:textId="77777777" w:rsidR="00365843" w:rsidRDefault="0036584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6F094D14" w14:textId="77777777" w:rsidR="00365843" w:rsidRDefault="00365843" w:rsidP="00FB19A7">
          <w:pPr>
            <w:pStyle w:val="Footer"/>
          </w:pPr>
          <w:fldSimple w:instr="STYLEREF  Title  \* MERGEFORMAT">
            <w:r>
              <w:rPr>
                <w:noProof/>
              </w:rPr>
              <w:t>Policy or briefing document title Switzer 36pt</w:t>
            </w:r>
          </w:fldSimple>
        </w:p>
      </w:tc>
    </w:tr>
  </w:tbl>
  <w:p w14:paraId="4ABBD5B5" w14:textId="77777777"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77777777" w:rsidR="00365843" w:rsidRDefault="00365843" w:rsidP="004A1D8F">
    <w:pPr>
      <w:pStyle w:val="NoSpacing"/>
    </w:pPr>
    <w:r w:rsidRPr="00474583">
      <w:rPr>
        <w:noProof/>
      </w:rPr>
      <mc:AlternateContent>
        <mc:Choice Requires="wpg">
          <w:drawing>
            <wp:anchor distT="0" distB="0" distL="114300" distR="114300" simplePos="0" relativeHeight="251658243" behindDoc="1" locked="0" layoutInCell="1" allowOverlap="1" wp14:anchorId="0EEB0330" wp14:editId="68E5FA1D">
              <wp:simplePos x="0" y="0"/>
              <wp:positionH relativeFrom="column">
                <wp:posOffset>9052</wp:posOffset>
              </wp:positionH>
              <wp:positionV relativeFrom="paragraph">
                <wp:posOffset>86360</wp:posOffset>
              </wp:positionV>
              <wp:extent cx="2070000" cy="536400"/>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D11209C" id="Group 30" o:spid="_x0000_s1026" style="position:absolute;margin-left:.7pt;margin-top:6.8pt;width:163pt;height:42.25pt;z-index:-251658237;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">
                <v:shape id="Freeform: Shape 1135445528"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28616221"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06983620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">
                <v:shape id="Freeform: Shape 413716223"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945550632"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21739826"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878727002"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724354383"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3618194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81868610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384193579"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70436396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53103630"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760862316"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24883804"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73295867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707485770"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871063047"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436404920"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&#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57129851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50882999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23524869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97326477"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C0DB4"/>
    <w:rsid w:val="000D56C1"/>
    <w:rsid w:val="000E1E82"/>
    <w:rsid w:val="001054A3"/>
    <w:rsid w:val="00110807"/>
    <w:rsid w:val="001128AD"/>
    <w:rsid w:val="00116591"/>
    <w:rsid w:val="0012007C"/>
    <w:rsid w:val="00121722"/>
    <w:rsid w:val="00131EF0"/>
    <w:rsid w:val="00135A2E"/>
    <w:rsid w:val="00140091"/>
    <w:rsid w:val="00147D24"/>
    <w:rsid w:val="00181484"/>
    <w:rsid w:val="00182630"/>
    <w:rsid w:val="001A09E8"/>
    <w:rsid w:val="001A204D"/>
    <w:rsid w:val="001A4BCE"/>
    <w:rsid w:val="001A5869"/>
    <w:rsid w:val="001D4765"/>
    <w:rsid w:val="00233B8B"/>
    <w:rsid w:val="00250EE4"/>
    <w:rsid w:val="00252F14"/>
    <w:rsid w:val="00255324"/>
    <w:rsid w:val="00257303"/>
    <w:rsid w:val="00262BD1"/>
    <w:rsid w:val="00282E5F"/>
    <w:rsid w:val="00292EF1"/>
    <w:rsid w:val="002C602A"/>
    <w:rsid w:val="002E5762"/>
    <w:rsid w:val="002F0482"/>
    <w:rsid w:val="002F6B4C"/>
    <w:rsid w:val="002F74DC"/>
    <w:rsid w:val="003162C8"/>
    <w:rsid w:val="003210E9"/>
    <w:rsid w:val="00325F94"/>
    <w:rsid w:val="00343651"/>
    <w:rsid w:val="00354F3D"/>
    <w:rsid w:val="0036000D"/>
    <w:rsid w:val="00365843"/>
    <w:rsid w:val="00373473"/>
    <w:rsid w:val="00376BED"/>
    <w:rsid w:val="003958C5"/>
    <w:rsid w:val="003A20CA"/>
    <w:rsid w:val="003B5968"/>
    <w:rsid w:val="003C15A8"/>
    <w:rsid w:val="003C2648"/>
    <w:rsid w:val="003C3C91"/>
    <w:rsid w:val="003C4ED2"/>
    <w:rsid w:val="003E2585"/>
    <w:rsid w:val="00406A33"/>
    <w:rsid w:val="00412C4B"/>
    <w:rsid w:val="004237E5"/>
    <w:rsid w:val="0042510A"/>
    <w:rsid w:val="00435582"/>
    <w:rsid w:val="00445433"/>
    <w:rsid w:val="00452282"/>
    <w:rsid w:val="00453D67"/>
    <w:rsid w:val="00474583"/>
    <w:rsid w:val="00491669"/>
    <w:rsid w:val="004A1D8F"/>
    <w:rsid w:val="004A595C"/>
    <w:rsid w:val="004B5A14"/>
    <w:rsid w:val="004E1E89"/>
    <w:rsid w:val="004F4110"/>
    <w:rsid w:val="00514889"/>
    <w:rsid w:val="0051721B"/>
    <w:rsid w:val="0052486A"/>
    <w:rsid w:val="00561839"/>
    <w:rsid w:val="005D01EF"/>
    <w:rsid w:val="005F3B17"/>
    <w:rsid w:val="005F6354"/>
    <w:rsid w:val="00624ECD"/>
    <w:rsid w:val="006466AD"/>
    <w:rsid w:val="006808B5"/>
    <w:rsid w:val="006B4D02"/>
    <w:rsid w:val="006C2A8D"/>
    <w:rsid w:val="006D035B"/>
    <w:rsid w:val="006D3390"/>
    <w:rsid w:val="006E7CFF"/>
    <w:rsid w:val="006F1713"/>
    <w:rsid w:val="006F3978"/>
    <w:rsid w:val="006F3E6F"/>
    <w:rsid w:val="006F7AF2"/>
    <w:rsid w:val="00702EBF"/>
    <w:rsid w:val="0070625D"/>
    <w:rsid w:val="007174E1"/>
    <w:rsid w:val="00720E6F"/>
    <w:rsid w:val="007337F2"/>
    <w:rsid w:val="00763038"/>
    <w:rsid w:val="00775B55"/>
    <w:rsid w:val="00791B8F"/>
    <w:rsid w:val="007957A8"/>
    <w:rsid w:val="007A4552"/>
    <w:rsid w:val="007B09BA"/>
    <w:rsid w:val="007B4A47"/>
    <w:rsid w:val="007D3938"/>
    <w:rsid w:val="007D68EB"/>
    <w:rsid w:val="007E5DB1"/>
    <w:rsid w:val="00801157"/>
    <w:rsid w:val="00813DBD"/>
    <w:rsid w:val="00820244"/>
    <w:rsid w:val="0085271D"/>
    <w:rsid w:val="008625B2"/>
    <w:rsid w:val="00885EC2"/>
    <w:rsid w:val="008A3BB6"/>
    <w:rsid w:val="008A4861"/>
    <w:rsid w:val="008A6EC6"/>
    <w:rsid w:val="008D41D5"/>
    <w:rsid w:val="008F0C3C"/>
    <w:rsid w:val="008F3CAA"/>
    <w:rsid w:val="008F4312"/>
    <w:rsid w:val="00927A64"/>
    <w:rsid w:val="00946596"/>
    <w:rsid w:val="009803AD"/>
    <w:rsid w:val="00983E55"/>
    <w:rsid w:val="009A4069"/>
    <w:rsid w:val="009D3434"/>
    <w:rsid w:val="009F06E3"/>
    <w:rsid w:val="00A15785"/>
    <w:rsid w:val="00A2390C"/>
    <w:rsid w:val="00A47B06"/>
    <w:rsid w:val="00A527FA"/>
    <w:rsid w:val="00A72BB9"/>
    <w:rsid w:val="00A73908"/>
    <w:rsid w:val="00A7528C"/>
    <w:rsid w:val="00A82E78"/>
    <w:rsid w:val="00AB5390"/>
    <w:rsid w:val="00AC6259"/>
    <w:rsid w:val="00AD308B"/>
    <w:rsid w:val="00AD32DD"/>
    <w:rsid w:val="00AE0C3C"/>
    <w:rsid w:val="00B16D62"/>
    <w:rsid w:val="00B34532"/>
    <w:rsid w:val="00B3549D"/>
    <w:rsid w:val="00B66A73"/>
    <w:rsid w:val="00B772D6"/>
    <w:rsid w:val="00B82882"/>
    <w:rsid w:val="00B8549C"/>
    <w:rsid w:val="00B93947"/>
    <w:rsid w:val="00BC5496"/>
    <w:rsid w:val="00BC5BC3"/>
    <w:rsid w:val="00BD3295"/>
    <w:rsid w:val="00BF5191"/>
    <w:rsid w:val="00C35C8E"/>
    <w:rsid w:val="00C420B1"/>
    <w:rsid w:val="00C51BCF"/>
    <w:rsid w:val="00C71D0F"/>
    <w:rsid w:val="00C9107D"/>
    <w:rsid w:val="00CC137B"/>
    <w:rsid w:val="00CD5D2B"/>
    <w:rsid w:val="00CE6B43"/>
    <w:rsid w:val="00CF68D2"/>
    <w:rsid w:val="00D01519"/>
    <w:rsid w:val="00D01DF3"/>
    <w:rsid w:val="00D031E4"/>
    <w:rsid w:val="00D167E9"/>
    <w:rsid w:val="00D205EE"/>
    <w:rsid w:val="00D26303"/>
    <w:rsid w:val="00D745B9"/>
    <w:rsid w:val="00D747AD"/>
    <w:rsid w:val="00D92435"/>
    <w:rsid w:val="00D9396B"/>
    <w:rsid w:val="00D945FE"/>
    <w:rsid w:val="00DB1186"/>
    <w:rsid w:val="00DB1619"/>
    <w:rsid w:val="00E074CD"/>
    <w:rsid w:val="00E23850"/>
    <w:rsid w:val="00E272EA"/>
    <w:rsid w:val="00E55297"/>
    <w:rsid w:val="00E817A2"/>
    <w:rsid w:val="00E92BD3"/>
    <w:rsid w:val="00EA7DF3"/>
    <w:rsid w:val="00ED3F83"/>
    <w:rsid w:val="00EE3CB7"/>
    <w:rsid w:val="00EF456A"/>
    <w:rsid w:val="00EF6940"/>
    <w:rsid w:val="00F102E5"/>
    <w:rsid w:val="00F46DF5"/>
    <w:rsid w:val="00F61495"/>
    <w:rsid w:val="00F87AC4"/>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m@cheadledistrict.foodbank.org.uk" TargetMode="External"/><Relationship Id="rId18" Type="http://schemas.openxmlformats.org/officeDocument/2006/relationships/hyperlink" Target="mailto:pm@cheadledistrict.foodbank.org.uk"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m@cheadledistrict.foodbank.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russell.org.uk/privac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trussell.org.uk/cookie-policy"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trussell.org.uk/cooki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m@cheadledistrict.foodbank.org.uk" TargetMode="External"/><Relationship Id="rId22" Type="http://schemas.openxmlformats.org/officeDocument/2006/relationships/header" Target="header4.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tzer">
    <w:altName w:val="Cambria"/>
    <w:panose1 w:val="00000000000000000000"/>
    <w:charset w:val="00"/>
    <w:family w:val="modern"/>
    <w:notTrueType/>
    <w:pitch w:val="variable"/>
    <w:sig w:usb0="80000007" w:usb1="10000000" w:usb2="00000000" w:usb3="00000000" w:csb0="00000093" w:csb1="00000000"/>
  </w:font>
  <w:font w:name="Switzer Semibold">
    <w:altName w:val="Cambria"/>
    <w:panose1 w:val="00000000000000000000"/>
    <w:charset w:val="00"/>
    <w:family w:val="modern"/>
    <w:notTrueType/>
    <w:pitch w:val="variable"/>
    <w:sig w:usb0="80000007" w:usb1="1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10807"/>
    <w:rsid w:val="00116591"/>
    <w:rsid w:val="0016072F"/>
    <w:rsid w:val="003E2585"/>
    <w:rsid w:val="00435582"/>
    <w:rsid w:val="004F4110"/>
    <w:rsid w:val="006D035B"/>
    <w:rsid w:val="0077741E"/>
    <w:rsid w:val="00892BA3"/>
    <w:rsid w:val="008D41D5"/>
    <w:rsid w:val="009E61C1"/>
    <w:rsid w:val="00B3549D"/>
    <w:rsid w:val="00BB6F5A"/>
    <w:rsid w:val="00D13942"/>
    <w:rsid w:val="00DB1186"/>
    <w:rsid w:val="00DE14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customXml/itemProps2.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customXml/itemProps3.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C6CC3-8FFA-4636-B59E-CE178CE70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3</TotalTime>
  <Pages>12</Pages>
  <Words>3113</Words>
  <Characters>17750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20822</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Acer</cp:lastModifiedBy>
  <cp:revision>3</cp:revision>
  <dcterms:created xsi:type="dcterms:W3CDTF">2026-08-17T14:48:00Z</dcterms:created>
  <dcterms:modified xsi:type="dcterms:W3CDTF">2026-08-17T15:15:00Z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