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27E8A186" w:rsidR="00B34532" w:rsidRPr="00875AD9" w:rsidRDefault="00E817A2" w:rsidP="00B34532">
      <w:pPr>
        <w:pStyle w:val="Title"/>
        <w:rPr>
          <w:sz w:val="56"/>
        </w:rPr>
      </w:pPr>
      <w:r w:rsidRPr="00875AD9">
        <w:rPr>
          <w:sz w:val="56"/>
        </w:rPr>
        <w:t>T</w:t>
      </w:r>
      <w:r w:rsidR="00875AD9" w:rsidRPr="00875AD9">
        <w:rPr>
          <w:sz w:val="56"/>
        </w:rPr>
        <w:t xml:space="preserve">hurrock Foodbank </w:t>
      </w:r>
      <w:r w:rsidRPr="00875AD9">
        <w:rPr>
          <w:sz w:val="56"/>
        </w:rPr>
        <w:t>Privacy Notice</w:t>
      </w:r>
    </w:p>
    <w:sdt>
      <w:sdtPr>
        <w:id w:val="-2038962566"/>
        <w:placeholder>
          <w:docPart w:val="E9EBD21F61E14B8EA703369DE8FDFC4C"/>
        </w:placeholder>
        <w:date w:fullDate="2026-07-22T00:00:00Z">
          <w:dateFormat w:val="dd/MM/yyyy"/>
          <w:lid w:val="en-GB"/>
          <w:storeMappedDataAs w:val="dateTime"/>
          <w:calendar w:val="gregorian"/>
        </w:date>
      </w:sdtPr>
      <w:sdtEndPr/>
      <w:sdtContent>
        <w:p w14:paraId="59A2BF07" w14:textId="44BDE650" w:rsidR="00FA7926" w:rsidRDefault="00875AD9" w:rsidP="00D01DF3">
          <w:pPr>
            <w:pStyle w:val="Date"/>
          </w:pPr>
          <w:r>
            <w:t>22/07/2026</w:t>
          </w:r>
        </w:p>
      </w:sdtContent>
    </w:sdt>
    <w:p w14:paraId="609D9C05" w14:textId="77777777" w:rsidR="00365843" w:rsidRPr="00365843" w:rsidRDefault="00365843" w:rsidP="00365843">
      <w:pPr>
        <w:tabs>
          <w:tab w:val="left" w:pos="2650"/>
        </w:tabs>
        <w:rPr>
          <w:lang w:val="en-US"/>
        </w:rPr>
        <w:sectPr w:rsidR="00365843" w:rsidRPr="00365843" w:rsidSect="00365843">
          <w:headerReference w:type="default" r:id="rId11"/>
          <w:headerReference w:type="first" r:id="rId12"/>
          <w:endnotePr>
            <w:numFmt w:val="decimal"/>
          </w:endnotePr>
          <w:pgSz w:w="11906" w:h="16838"/>
          <w:pgMar w:top="1134" w:right="1021" w:bottom="1134" w:left="1021" w:header="567" w:footer="737" w:gutter="0"/>
          <w:cols w:space="708"/>
          <w:titlePg/>
          <w:docGrid w:linePitch="360"/>
        </w:sectPr>
      </w:pPr>
    </w:p>
    <w:p w14:paraId="22172F1D" w14:textId="10AA13A7" w:rsidR="00E817A2" w:rsidRPr="00E817A2" w:rsidRDefault="00875AD9" w:rsidP="00E817A2">
      <w:pPr>
        <w:pStyle w:val="Intro"/>
      </w:pPr>
      <w:bookmarkStart w:id="0" w:name="_Toc178931579"/>
      <w:r w:rsidRPr="003B2FCA">
        <w:rPr>
          <w:color w:val="auto"/>
        </w:rPr>
        <w:lastRenderedPageBreak/>
        <w:t xml:space="preserve">Thurrock Foodbank </w:t>
      </w:r>
      <w:r w:rsidR="00E817A2" w:rsidRPr="003B2FCA">
        <w:rPr>
          <w:color w:val="auto"/>
        </w:rPr>
        <w:t>is a data controll</w:t>
      </w:r>
      <w:r w:rsidR="00E817A2" w:rsidRPr="00E817A2">
        <w:t xml:space="preserve">er </w:t>
      </w:r>
      <w:r w:rsidR="00AC71AE">
        <w:t xml:space="preserve">covered under </w:t>
      </w:r>
      <w:r w:rsidR="00E817A2" w:rsidRPr="00E817A2">
        <w:t>the UK Information Commissioner’s Office registration number</w:t>
      </w:r>
      <w:r w:rsidR="00E817A2" w:rsidRPr="00AC71AE">
        <w:rPr>
          <w:color w:val="auto"/>
        </w:rPr>
        <w:t xml:space="preserve"> </w:t>
      </w:r>
      <w:r w:rsidR="00AC71AE" w:rsidRPr="00AC71AE">
        <w:rPr>
          <w:color w:val="auto"/>
        </w:rPr>
        <w:t>Z5693623</w:t>
      </w:r>
    </w:p>
    <w:p w14:paraId="6E773962" w14:textId="77777777" w:rsidR="00E817A2" w:rsidRPr="00E817A2" w:rsidRDefault="00E817A2" w:rsidP="00E817A2">
      <w:pPr>
        <w:pStyle w:val="Intro"/>
      </w:pPr>
      <w:r w:rsidRPr="00E817A2">
        <w:t>Keeping your personal information safe is very important to us.  We are committed to complying with privacy and data protection laws and being transparent about how we use personal data.</w:t>
      </w:r>
    </w:p>
    <w:p w14:paraId="6EE15A3D" w14:textId="77777777" w:rsidR="00E817A2" w:rsidRPr="00E817A2" w:rsidRDefault="00E817A2" w:rsidP="00E817A2">
      <w:pPr>
        <w:pStyle w:val="Intro"/>
      </w:pPr>
      <w:r w:rsidRPr="00E817A2">
        <w:t xml:space="preserve">We have policies, procedures and training in place to help our people understand their data protection responsibilities and follow the principles of data protection. </w:t>
      </w:r>
    </w:p>
    <w:p w14:paraId="564FB6E4" w14:textId="45666E46" w:rsidR="00E817A2" w:rsidRPr="00E817A2" w:rsidRDefault="00E817A2" w:rsidP="00E817A2">
      <w:pPr>
        <w:pStyle w:val="Intro"/>
      </w:pPr>
      <w:r w:rsidRPr="00E817A2">
        <w:t xml:space="preserve">We have a nominated member of staff who is responsible for oversight of our Data Protection responsibilities. If you have any questions regarding our </w:t>
      </w:r>
      <w:r w:rsidR="007A4552">
        <w:t>p</w:t>
      </w:r>
      <w:r w:rsidRPr="00E817A2">
        <w:t xml:space="preserve">rivacy </w:t>
      </w:r>
      <w:r w:rsidR="007A4552">
        <w:t>notice</w:t>
      </w:r>
      <w:r w:rsidRPr="00E817A2">
        <w:t xml:space="preserve">, please email </w:t>
      </w:r>
      <w:r w:rsidR="003B2FCA" w:rsidRPr="003B2FCA">
        <w:rPr>
          <w:color w:val="auto"/>
        </w:rPr>
        <w:t>peternewall</w:t>
      </w:r>
      <w:r w:rsidRPr="003B2FCA">
        <w:rPr>
          <w:color w:val="auto"/>
        </w:rPr>
        <w:t>@</w:t>
      </w:r>
      <w:r w:rsidR="003B2FCA" w:rsidRPr="003B2FCA">
        <w:rPr>
          <w:color w:val="auto"/>
        </w:rPr>
        <w:t>thurrock.foodbank.org</w:t>
      </w:r>
      <w:r w:rsidRPr="003B2FCA">
        <w:rPr>
          <w:color w:val="auto"/>
        </w:rPr>
        <w:t>.</w:t>
      </w:r>
      <w:r w:rsidR="003B2FCA" w:rsidRPr="003B2FCA">
        <w:rPr>
          <w:color w:val="auto"/>
        </w:rPr>
        <w:t>uk</w:t>
      </w:r>
    </w:p>
    <w:p w14:paraId="2EA89E2A" w14:textId="30C2B5D8" w:rsidR="00365843" w:rsidRDefault="00E817A2" w:rsidP="00E817A2">
      <w:pPr>
        <w:pStyle w:val="Intro"/>
      </w:pPr>
      <w:r w:rsidRPr="00E817A2">
        <w:t xml:space="preserve">This privacy </w:t>
      </w:r>
      <w:r w:rsidR="007A4552">
        <w:t>notice</w:t>
      </w:r>
      <w:r w:rsidRPr="00E817A2">
        <w:t xml:space="preserve"> relates to personal information that </w:t>
      </w:r>
      <w:r w:rsidR="00875AD9" w:rsidRPr="003B2FCA">
        <w:rPr>
          <w:color w:val="auto"/>
        </w:rPr>
        <w:t>Thurrock Foodbank</w:t>
      </w:r>
      <w:r w:rsidRPr="003B2FCA">
        <w:rPr>
          <w:color w:val="auto"/>
        </w:rPr>
        <w:t xml:space="preserve"> </w:t>
      </w:r>
      <w:r w:rsidRPr="00E817A2">
        <w:t xml:space="preserve">collects and uses. We are an independent organisation which 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15C883AF" w14:textId="64AE2E87" w:rsidR="00365843" w:rsidRDefault="00365843" w:rsidP="00365843">
      <w:r>
        <w:t xml:space="preserve">Body copy </w:t>
      </w:r>
      <w:r w:rsidR="008A6EC6">
        <w:t xml:space="preserve">Arial </w:t>
      </w:r>
      <w:r>
        <w:t>11pt. The quick brown fox jumps over the lazy dog. The quick brown fox jumps over the lazy dog.</w:t>
      </w:r>
      <w:r w:rsidRPr="00D031E4">
        <w:t xml:space="preserve"> </w:t>
      </w:r>
      <w:r>
        <w:t>The quick brown fox jumps over the lazy dog.</w:t>
      </w:r>
      <w:r w:rsidRPr="00D031E4">
        <w:t xml:space="preserve"> </w:t>
      </w:r>
      <w:r>
        <w:t>The quick brown fox jumps over the lazy dog.</w:t>
      </w:r>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proofErr w:type="gramStart"/>
      <w:r>
        <w:t>make a donation</w:t>
      </w:r>
      <w:proofErr w:type="gramEnd"/>
      <w:r>
        <w:t xml:space="preserve">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t xml:space="preserve">interact with us as a supplier, contractor, consultant or in any other capacity. </w:t>
      </w:r>
    </w:p>
    <w:p w14:paraId="27585142" w14:textId="4C1E6BCA" w:rsidR="00E817A2" w:rsidRDefault="00E817A2" w:rsidP="00E817A2">
      <w:r>
        <w:lastRenderedPageBreak/>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 xml:space="preserve">Financial information that you provide to us, for example, payment information when </w:t>
      </w:r>
      <w:proofErr w:type="gramStart"/>
      <w:r>
        <w:t>making a donation</w:t>
      </w:r>
      <w:proofErr w:type="gramEnd"/>
      <w:r>
        <w:t>,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lastRenderedPageBreak/>
        <w:t xml:space="preserve">We may collect and use your personal data if it is necessary for our legitimate interest and so long as its use is fair, balanced and does not unduly impact your rights. </w:t>
      </w:r>
    </w:p>
    <w:p w14:paraId="140BA2C7" w14:textId="77777777" w:rsidR="00E817A2" w:rsidRDefault="00E817A2" w:rsidP="00E817A2">
      <w:r>
        <w:t xml:space="preserve">We will ask you to opt in to receiving marketing emails and text messages from us. You </w:t>
      </w:r>
      <w:proofErr w:type="gramStart"/>
      <w:r>
        <w:t>can  unsubscribe</w:t>
      </w:r>
      <w:proofErr w:type="gramEnd"/>
      <w:r>
        <w:t xml:space="preserve"> from this at any time. </w:t>
      </w:r>
    </w:p>
    <w:p w14:paraId="7DDF801B" w14:textId="77777777" w:rsidR="00E817A2" w:rsidRDefault="00E817A2" w:rsidP="00E817A2">
      <w:proofErr w:type="gramStart"/>
      <w:r>
        <w:t>Usually</w:t>
      </w:r>
      <w:proofErr w:type="gramEnd"/>
      <w:r>
        <w:t xml:space="preserve">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 xml:space="preserve">We collect and use personal information about people who use food banks, supporters, job applicants and volunteers for </w:t>
      </w:r>
      <w:proofErr w:type="gramStart"/>
      <w:r>
        <w:t>a number of</w:t>
      </w:r>
      <w:proofErr w:type="gramEnd"/>
      <w:r>
        <w:t xml:space="preserve">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w:t>
      </w:r>
      <w:proofErr w:type="gramStart"/>
      <w:r>
        <w:t>help, and</w:t>
      </w:r>
      <w:proofErr w:type="gramEnd"/>
      <w:r>
        <w:t xml:space="preserve"> ensure that we are providing help when and where it is most needed. </w:t>
      </w:r>
    </w:p>
    <w:p w14:paraId="2C731EFA" w14:textId="77777777" w:rsidR="00E817A2" w:rsidRDefault="00E817A2" w:rsidP="00E817A2">
      <w:r>
        <w:t xml:space="preserve">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w:t>
      </w:r>
      <w:proofErr w:type="gramStart"/>
      <w:r>
        <w:t>information</w:t>
      </w:r>
      <w:proofErr w:type="gramEnd"/>
      <w:r>
        <w:t xml:space="preserve">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0445DF5B" w14:textId="05A14C60" w:rsidR="00E817A2" w:rsidRDefault="00E817A2" w:rsidP="00E817A2">
      <w: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w:t>
      </w:r>
      <w:r>
        <w:lastRenderedPageBreak/>
        <w:t xml:space="preserve">unsubscribe from receiving these communications at any time by contacting </w:t>
      </w:r>
      <w:r w:rsidR="00875AD9" w:rsidRPr="003B2FCA">
        <w:rPr>
          <w:color w:val="auto"/>
        </w:rPr>
        <w:t>info@thurrock.foodbank.org.uk</w:t>
      </w:r>
      <w:r w:rsidRPr="003B2FCA">
        <w:rPr>
          <w:color w:val="auto"/>
        </w:rPr>
        <w:t xml:space="preserve"> </w:t>
      </w:r>
    </w:p>
    <w:p w14:paraId="07965E1C" w14:textId="77777777" w:rsidR="00E817A2" w:rsidRDefault="00E817A2" w:rsidP="00E817A2">
      <w:r>
        <w:t xml:space="preserve">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w:t>
      </w:r>
      <w:proofErr w:type="gramStart"/>
      <w:r>
        <w:t>in order to</w:t>
      </w:r>
      <w:proofErr w:type="gramEnd"/>
      <w:r>
        <w:t xml:space="preserve"> make appropriate requests to people who have the means and the desire to give more.</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w:t>
      </w:r>
      <w:proofErr w:type="gramStart"/>
      <w:r>
        <w:t>make a donation</w:t>
      </w:r>
      <w:proofErr w:type="gramEnd"/>
      <w:r>
        <w:t xml:space="preserve">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lastRenderedPageBreak/>
        <w:t>Carrying out surveys and research</w:t>
      </w:r>
    </w:p>
    <w:p w14:paraId="33B41D92" w14:textId="77777777"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lastRenderedPageBreak/>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3"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lastRenderedPageBreak/>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hyperlink r:id="rId14" w:history="1">
        <w:r w:rsidRPr="00E817A2">
          <w:rPr>
            <w:rStyle w:val="Hyperlink"/>
            <w:b/>
            <w:bCs/>
          </w:rPr>
          <w:t>View Trussell’s privacy notice here</w:t>
        </w:r>
      </w:hyperlink>
      <w:r>
        <w:t xml:space="preserve">.   </w:t>
      </w:r>
    </w:p>
    <w:p w14:paraId="42EBADDC" w14:textId="77777777" w:rsidR="00E817A2" w:rsidRDefault="00E817A2" w:rsidP="00E817A2">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6D60DC65" w14:textId="1B6F1E02" w:rsidR="00E817A2" w:rsidRDefault="00E817A2" w:rsidP="00E817A2">
      <w:r>
        <w:t xml:space="preserve">If you have any questions or need more information regarding international transfers of your personal data, please contact us at </w:t>
      </w:r>
      <w:r w:rsidR="003B2FCA">
        <w:t>info@thurrock.foodbank.org.uk</w:t>
      </w:r>
    </w:p>
    <w:p w14:paraId="37F3FB1D" w14:textId="77777777" w:rsidR="00E817A2" w:rsidRDefault="00E817A2" w:rsidP="00E817A2">
      <w:pPr>
        <w:pStyle w:val="Heading2"/>
      </w:pPr>
      <w:r>
        <w:lastRenderedPageBreak/>
        <w:t>Your rights</w:t>
      </w:r>
    </w:p>
    <w:p w14:paraId="25F55B15" w14:textId="152946DD" w:rsidR="00E817A2" w:rsidRPr="003B2FCA" w:rsidRDefault="00E817A2" w:rsidP="00E817A2">
      <w:pPr>
        <w:rPr>
          <w:color w:val="auto"/>
        </w:rPr>
      </w:pPr>
      <w:r w:rsidRPr="003B2FCA">
        <w:rPr>
          <w:color w:val="auto"/>
        </w:rPr>
        <w:t xml:space="preserve">If you no longer wish to receive communications about products and services from us, please contact </w:t>
      </w:r>
      <w:r w:rsidR="00875AD9" w:rsidRPr="003B2FCA">
        <w:rPr>
          <w:color w:val="auto"/>
        </w:rPr>
        <w:t>info@thurrock.foodbank.org.uk</w:t>
      </w:r>
    </w:p>
    <w:p w14:paraId="50B3FC69" w14:textId="77777777" w:rsidR="00E817A2" w:rsidRDefault="00E817A2" w:rsidP="00E817A2">
      <w:r>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21D9CC0A" w:rsidR="00E817A2" w:rsidRDefault="00E817A2" w:rsidP="00E817A2">
      <w:r>
        <w:t xml:space="preserve">For all </w:t>
      </w:r>
      <w:proofErr w:type="gramStart"/>
      <w:r>
        <w:t>requests</w:t>
      </w:r>
      <w:proofErr w:type="gramEnd"/>
      <w:r>
        <w:t xml:space="preserve"> please contact us at</w:t>
      </w:r>
      <w:r w:rsidR="003B2FCA">
        <w:t xml:space="preserve"> info@thurrock.foodbank.org.uk</w:t>
      </w:r>
      <w:r w:rsidRPr="00E817A2">
        <w:rPr>
          <w:color w:val="FF5414" w:themeColor="accent6"/>
        </w:rPr>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lastRenderedPageBreak/>
              <w:t xml:space="preserve">People who donate food </w:t>
            </w:r>
          </w:p>
        </w:tc>
        <w:tc>
          <w:tcPr>
            <w:tcW w:w="6237" w:type="dxa"/>
          </w:tcPr>
          <w:p w14:paraId="2C67F31A" w14:textId="6AA8620F" w:rsidR="00E817A2" w:rsidRPr="003B2FCA" w:rsidRDefault="00E817A2" w:rsidP="00E817A2">
            <w:pPr>
              <w:pStyle w:val="TableText"/>
              <w:jc w:val="left"/>
              <w:rPr>
                <w:color w:val="auto"/>
              </w:rPr>
            </w:pPr>
            <w:r w:rsidRPr="003B2FCA">
              <w:rPr>
                <w:color w:val="auto"/>
              </w:rPr>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32BB7F52" w14:textId="1BD0A91E" w:rsidR="00E817A2" w:rsidRPr="003B2FCA" w:rsidRDefault="00E817A2" w:rsidP="00E817A2">
            <w:pPr>
              <w:pStyle w:val="TableText"/>
              <w:jc w:val="left"/>
              <w:rPr>
                <w:color w:val="auto"/>
              </w:rPr>
            </w:pPr>
            <w:r w:rsidRPr="003B2FCA">
              <w:rPr>
                <w:color w:val="auto"/>
              </w:rPr>
              <w:t xml:space="preserve">Your personal information is stored in </w:t>
            </w:r>
            <w:r w:rsidR="003B2FCA" w:rsidRPr="003B2FCA">
              <w:rPr>
                <w:color w:val="auto"/>
              </w:rPr>
              <w:t>cloud drive</w:t>
            </w:r>
            <w:r w:rsidRPr="003B2FCA">
              <w:rPr>
                <w:color w:val="auto"/>
              </w:rPr>
              <w:t xml:space="preserve"> for up to </w:t>
            </w:r>
            <w:r w:rsidR="003B2FCA" w:rsidRPr="003B2FCA">
              <w:rPr>
                <w:color w:val="auto"/>
              </w:rPr>
              <w:t xml:space="preserve">12 months </w:t>
            </w:r>
            <w:r w:rsidRPr="003B2FCA">
              <w:rPr>
                <w:color w:val="auto"/>
              </w:rPr>
              <w:t>from the date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t>Financial donors</w:t>
            </w:r>
          </w:p>
        </w:tc>
        <w:tc>
          <w:tcPr>
            <w:tcW w:w="6237" w:type="dxa"/>
          </w:tcPr>
          <w:p w14:paraId="6BA1F900" w14:textId="2DE7B6D6" w:rsidR="00E817A2" w:rsidRPr="003B2FCA" w:rsidRDefault="00E817A2" w:rsidP="00E817A2">
            <w:pPr>
              <w:pStyle w:val="TableText"/>
              <w:jc w:val="left"/>
              <w:rPr>
                <w:color w:val="auto"/>
              </w:rPr>
            </w:pPr>
            <w:r w:rsidRPr="003B2FCA">
              <w:rPr>
                <w:color w:val="auto"/>
              </w:rPr>
              <w:t>Your personal information is stored in a secure database for seven years from the date you last donated.</w:t>
            </w:r>
          </w:p>
        </w:tc>
      </w:tr>
      <w:tr w:rsidR="00C51BCF" w14:paraId="0AE75884" w14:textId="77777777" w:rsidTr="00E817A2">
        <w:trPr>
          <w:trHeight w:val="699"/>
        </w:trPr>
        <w:tc>
          <w:tcPr>
            <w:tcW w:w="3539" w:type="dxa"/>
          </w:tcPr>
          <w:p w14:paraId="75D626FE" w14:textId="3C5F76B4" w:rsidR="00C51BCF" w:rsidRPr="00151161" w:rsidRDefault="00C51BCF" w:rsidP="00E817A2">
            <w:pPr>
              <w:pStyle w:val="TableHeader"/>
            </w:pPr>
            <w:r>
              <w:t>Unsuccessful volunteer applications</w:t>
            </w:r>
          </w:p>
        </w:tc>
        <w:tc>
          <w:tcPr>
            <w:tcW w:w="6237" w:type="dxa"/>
          </w:tcPr>
          <w:p w14:paraId="33A2E2E6" w14:textId="63B83F73" w:rsidR="00C51BCF" w:rsidRPr="003B2FCA" w:rsidRDefault="00C51BCF" w:rsidP="00E817A2">
            <w:pPr>
              <w:pStyle w:val="TableText"/>
              <w:rPr>
                <w:color w:val="auto"/>
              </w:rPr>
            </w:pPr>
            <w:r w:rsidRPr="003B2FCA">
              <w:rPr>
                <w:color w:val="auto"/>
              </w:rPr>
              <w:t>If your application is unsuccessful, your application will be held for</w:t>
            </w:r>
            <w:r w:rsidR="003B2FCA" w:rsidRPr="003B2FCA">
              <w:rPr>
                <w:color w:val="auto"/>
              </w:rPr>
              <w:t xml:space="preserve"> 3</w:t>
            </w:r>
            <w:r w:rsidRPr="003B2FCA">
              <w:rPr>
                <w:color w:val="auto"/>
              </w:rPr>
              <w:t xml:space="preserve"> months unless we’re obliged to keep it longer.</w:t>
            </w:r>
          </w:p>
        </w:tc>
      </w:tr>
      <w:tr w:rsidR="00C51BCF" w14:paraId="2CABF08B"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5389EF5" w14:textId="3D9BFB7D" w:rsidR="00C51BCF" w:rsidRDefault="00C51BCF" w:rsidP="00E817A2">
            <w:pPr>
              <w:pStyle w:val="TableHeader"/>
            </w:pPr>
            <w:r>
              <w:t>Successful volunteer applications</w:t>
            </w:r>
          </w:p>
        </w:tc>
        <w:tc>
          <w:tcPr>
            <w:tcW w:w="6237" w:type="dxa"/>
          </w:tcPr>
          <w:p w14:paraId="3836E2EA" w14:textId="47A91C58" w:rsidR="00C51BCF" w:rsidRPr="003B2FCA" w:rsidRDefault="00C51BCF" w:rsidP="00E817A2">
            <w:pPr>
              <w:pStyle w:val="TableText"/>
              <w:rPr>
                <w:color w:val="auto"/>
              </w:rPr>
            </w:pPr>
            <w:r w:rsidRPr="003B2FCA">
              <w:rPr>
                <w:color w:val="auto"/>
              </w:rPr>
              <w:t>If your application is successful, your application will be held for 12 months in Assemble</w:t>
            </w:r>
            <w:r w:rsidR="003B2FCA" w:rsidRPr="003B2FCA">
              <w:rPr>
                <w:color w:val="auto"/>
              </w:rPr>
              <w:t xml:space="preserve"> </w:t>
            </w:r>
            <w:r w:rsidRPr="003B2FCA">
              <w:rPr>
                <w:color w:val="auto"/>
              </w:rPr>
              <w:t>unless we’re obliged to keep it longer.</w:t>
            </w:r>
          </w:p>
        </w:tc>
      </w:tr>
      <w:tr w:rsidR="00E817A2" w14:paraId="11B32F47" w14:textId="77777777" w:rsidTr="00E817A2">
        <w:trPr>
          <w:trHeight w:val="1403"/>
        </w:trPr>
        <w:tc>
          <w:tcPr>
            <w:tcW w:w="3539" w:type="dxa"/>
          </w:tcPr>
          <w:p w14:paraId="2B258137" w14:textId="0B68ED64" w:rsidR="00E817A2" w:rsidRPr="00FF2247" w:rsidRDefault="00E817A2" w:rsidP="00E817A2">
            <w:pPr>
              <w:pStyle w:val="TableHeader"/>
              <w:jc w:val="left"/>
            </w:pPr>
            <w:r w:rsidRPr="00151161">
              <w:t>Volunteers (inc. people engaged in our participation projects)</w:t>
            </w:r>
          </w:p>
        </w:tc>
        <w:tc>
          <w:tcPr>
            <w:tcW w:w="6237" w:type="dxa"/>
          </w:tcPr>
          <w:p w14:paraId="58DAD6FF" w14:textId="1513584A" w:rsidR="00E817A2" w:rsidRPr="003B2FCA" w:rsidRDefault="00A2390C" w:rsidP="00E817A2">
            <w:pPr>
              <w:pStyle w:val="TableText"/>
              <w:jc w:val="left"/>
              <w:rPr>
                <w:color w:val="auto"/>
              </w:rPr>
            </w:pPr>
            <w:r w:rsidRPr="003B2FCA">
              <w:rPr>
                <w:color w:val="auto"/>
              </w:rPr>
              <w:t>I</w:t>
            </w:r>
            <w:r w:rsidR="00E817A2" w:rsidRPr="003B2FCA">
              <w:rPr>
                <w:color w:val="auto"/>
              </w:rPr>
              <w:t xml:space="preserve">f you stop volunteering, your information will be held for </w:t>
            </w:r>
            <w:r w:rsidR="003B2FCA" w:rsidRPr="003B2FCA">
              <w:rPr>
                <w:color w:val="auto"/>
              </w:rPr>
              <w:t>12</w:t>
            </w:r>
            <w:r w:rsidR="00E817A2" w:rsidRPr="003B2FCA">
              <w:rPr>
                <w:color w:val="auto"/>
              </w:rPr>
              <w:t xml:space="preserve"> months unless we’re obliged to keep it longer. In which case, we only keep necessary 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3B2FCA" w:rsidRDefault="00E817A2" w:rsidP="00E817A2">
            <w:pPr>
              <w:pStyle w:val="TableText"/>
              <w:jc w:val="left"/>
              <w:rPr>
                <w:color w:val="auto"/>
              </w:rPr>
            </w:pPr>
            <w:r w:rsidRPr="003B2FCA">
              <w:rPr>
                <w:color w:val="auto"/>
              </w:rPr>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4ACE63C0" w:rsidR="00E817A2" w:rsidRPr="003B2FCA" w:rsidRDefault="00E817A2" w:rsidP="00E817A2">
            <w:pPr>
              <w:pStyle w:val="TableText"/>
              <w:jc w:val="left"/>
              <w:rPr>
                <w:color w:val="auto"/>
              </w:rPr>
            </w:pPr>
            <w:r w:rsidRPr="003B2FCA">
              <w:rPr>
                <w:color w:val="auto"/>
              </w:rPr>
              <w:t xml:space="preserve">Up to </w:t>
            </w:r>
            <w:r w:rsidR="003B2FCA" w:rsidRPr="003B2FCA">
              <w:rPr>
                <w:color w:val="auto"/>
              </w:rPr>
              <w:t>12 months</w:t>
            </w:r>
            <w:r w:rsidRPr="003B2FCA">
              <w:rPr>
                <w:color w:val="auto"/>
              </w:rPr>
              <w:t xml:space="preserve"> after consent 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3B2FCA" w:rsidRDefault="00E817A2" w:rsidP="00E817A2">
            <w:pPr>
              <w:pStyle w:val="TableText"/>
              <w:jc w:val="left"/>
              <w:rPr>
                <w:color w:val="auto"/>
              </w:rPr>
            </w:pPr>
            <w:r w:rsidRPr="003B2FCA">
              <w:rPr>
                <w:color w:val="auto"/>
              </w:rPr>
              <w:t>Two years after the date of the last referral made.</w:t>
            </w:r>
          </w:p>
        </w:tc>
      </w:tr>
      <w:tr w:rsidR="00E817A2" w14:paraId="739ED86C" w14:textId="77777777" w:rsidTr="00E817A2">
        <w:trPr>
          <w:trHeight w:val="696"/>
        </w:trPr>
        <w:tc>
          <w:tcPr>
            <w:tcW w:w="3539" w:type="dxa"/>
          </w:tcPr>
          <w:p w14:paraId="11954428" w14:textId="2FE1A69D" w:rsidR="00E817A2" w:rsidRPr="00151161" w:rsidRDefault="00E817A2" w:rsidP="00E817A2">
            <w:pPr>
              <w:pStyle w:val="TableHeader"/>
              <w:jc w:val="left"/>
            </w:pPr>
            <w:r w:rsidRPr="00151161">
              <w:t>Complainants</w:t>
            </w:r>
          </w:p>
        </w:tc>
        <w:tc>
          <w:tcPr>
            <w:tcW w:w="6237" w:type="dxa"/>
          </w:tcPr>
          <w:p w14:paraId="26645F0A" w14:textId="416BF65F" w:rsidR="00E817A2" w:rsidRPr="003B2FCA" w:rsidRDefault="003B2FCA" w:rsidP="00E817A2">
            <w:pPr>
              <w:pStyle w:val="TableText"/>
              <w:jc w:val="left"/>
              <w:rPr>
                <w:color w:val="auto"/>
              </w:rPr>
            </w:pPr>
            <w:r w:rsidRPr="003B2FCA">
              <w:rPr>
                <w:color w:val="auto"/>
              </w:rPr>
              <w:t xml:space="preserve">3 </w:t>
            </w:r>
            <w:r w:rsidR="00E817A2" w:rsidRPr="003B2FCA">
              <w:rPr>
                <w:color w:val="auto"/>
              </w:rPr>
              <w:t xml:space="preserve">years if the complaint is upheld, </w:t>
            </w:r>
            <w:r w:rsidRPr="003B2FCA">
              <w:rPr>
                <w:color w:val="auto"/>
              </w:rPr>
              <w:t xml:space="preserve">3 </w:t>
            </w:r>
            <w:r w:rsidR="00E817A2" w:rsidRPr="003B2FCA">
              <w:rPr>
                <w:color w:val="auto"/>
              </w:rPr>
              <w:t>years 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15"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t xml:space="preserve">Changes to this Privacy Notice </w:t>
      </w:r>
    </w:p>
    <w:p w14:paraId="551F63DD" w14:textId="078FA535" w:rsidR="006F3978" w:rsidRDefault="006F3978" w:rsidP="006F3978">
      <w:r>
        <w:t xml:space="preserve">This Privacy Notice was last updated on </w:t>
      </w:r>
      <w:r w:rsidR="003B2FCA" w:rsidRPr="003B2FCA">
        <w:rPr>
          <w:color w:val="auto"/>
        </w:rPr>
        <w:t>12/08/2026</w:t>
      </w:r>
      <w:r w:rsidRPr="003B2FCA">
        <w:rPr>
          <w:color w:val="auto"/>
        </w:rPr>
        <w:t xml:space="preserve"> </w:t>
      </w:r>
      <w:r>
        <w:t>and may change from time to time. We recommend that you please visit this webpage periodically to keep up to date with the changes in our Privacy Notice.</w:t>
      </w:r>
    </w:p>
    <w:p w14:paraId="304708E7" w14:textId="77777777" w:rsidR="006F3978" w:rsidRDefault="006F3978" w:rsidP="006F3978"/>
    <w:p w14:paraId="302D43CF" w14:textId="77777777" w:rsidR="006F3978" w:rsidRDefault="006F3978" w:rsidP="006F3978">
      <w:pPr>
        <w:pStyle w:val="Heading2"/>
      </w:pPr>
      <w:r>
        <w:lastRenderedPageBreak/>
        <w:t>Making a complaint to the Information Commissioner’s Office</w:t>
      </w:r>
    </w:p>
    <w:p w14:paraId="538F3763" w14:textId="77777777" w:rsidR="006F3978" w:rsidRDefault="006F3978" w:rsidP="006F3978">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p>
    <w:p w14:paraId="43431AAF" w14:textId="4C917D07" w:rsidR="0051721B" w:rsidRDefault="00E817A2" w:rsidP="006F3978">
      <w:r>
        <w:br w:type="page"/>
      </w:r>
      <w:bookmarkEnd w:id="1"/>
    </w:p>
    <w:p w14:paraId="78BB03A9" w14:textId="77777777" w:rsidR="00927A64" w:rsidRPr="00927A64" w:rsidRDefault="00927A64" w:rsidP="00927A64">
      <w:pPr>
        <w:tabs>
          <w:tab w:val="left" w:pos="3730"/>
        </w:tabs>
        <w:sectPr w:rsidR="00927A64" w:rsidRPr="00927A64" w:rsidSect="001A4BCE">
          <w:headerReference w:type="default" r:id="rId16"/>
          <w:footerReference w:type="default" r:id="rId17"/>
          <w:headerReference w:type="first" r:id="rId18"/>
          <w:pgSz w:w="11906" w:h="16838"/>
          <w:pgMar w:top="1985" w:right="851" w:bottom="1440" w:left="851" w:header="709" w:footer="794" w:gutter="0"/>
          <w:cols w:space="708"/>
          <w:docGrid w:linePitch="360"/>
        </w:sectPr>
      </w:pPr>
    </w:p>
    <w:p w14:paraId="608DB6CB" w14:textId="77777777" w:rsidR="00A15785" w:rsidRDefault="00A15785" w:rsidP="00C71D0F">
      <w:pPr>
        <w:pStyle w:val="Title"/>
      </w:pPr>
    </w:p>
    <w:p w14:paraId="37AA7558" w14:textId="77777777" w:rsidR="00BC5BC3" w:rsidRDefault="00BC5BC3" w:rsidP="00BC5BC3"/>
    <w:p w14:paraId="21648484" w14:textId="77777777" w:rsidR="00BC5BC3" w:rsidRPr="00BC5BC3" w:rsidRDefault="00BC5BC3" w:rsidP="00BC5BC3"/>
    <w:sectPr w:rsidR="00BC5BC3" w:rsidRPr="00BC5BC3" w:rsidSect="001A4BCE">
      <w:headerReference w:type="first" r:id="rId19"/>
      <w:footerReference w:type="first" r:id="rId20"/>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80F5" w14:textId="77777777" w:rsidR="00A51825" w:rsidRDefault="00A51825" w:rsidP="00250EE4">
      <w:pPr>
        <w:spacing w:after="0" w:line="240" w:lineRule="auto"/>
      </w:pPr>
      <w:r>
        <w:separator/>
      </w:r>
    </w:p>
  </w:endnote>
  <w:endnote w:type="continuationSeparator" w:id="0">
    <w:p w14:paraId="233F2547" w14:textId="77777777" w:rsidR="00A51825" w:rsidRDefault="00A51825"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auto"/>
    <w:pitch w:val="variable"/>
    <w:sig w:usb0="80000007" w:usb1="10000000" w:usb2="00000000" w:usb3="00000000" w:csb0="00000093" w:csb1="00000000"/>
  </w:font>
  <w:font w:name="Switzer Semibold">
    <w:panose1 w:val="00000000000000000000"/>
    <w:charset w:val="00"/>
    <w:family w:val="auto"/>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37A" w14:textId="23C56772" w:rsidR="00D031E4" w:rsidRPr="00D747AD" w:rsidRDefault="00927A64" w:rsidP="00927A64">
    <w:pPr>
      <w:pStyle w:val="Footer"/>
      <w:tabs>
        <w:tab w:val="clear" w:pos="4513"/>
        <w:tab w:val="clear" w:pos="9026"/>
        <w:tab w:val="left" w:pos="1005"/>
      </w:tabs>
      <w:rPr>
        <w:rFonts w:cs="Arial"/>
        <w:color w:val="auto"/>
        <w:sz w:val="22"/>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1A5869" w:rsidRPr="00D747AD" w14:paraId="3A436739" w14:textId="77777777" w:rsidTr="001A5869">
      <w:trPr>
        <w:trHeight w:val="964"/>
      </w:trPr>
      <w:tc>
        <w:tcPr>
          <w:tcW w:w="5096" w:type="dxa"/>
        </w:tcPr>
        <w:p w14:paraId="35562019"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 xml:space="preserve">Unit 9, Ashfield Trading Estate, </w:t>
          </w:r>
          <w:r w:rsidRPr="00D747AD">
            <w:rPr>
              <w:rFonts w:cs="Arial"/>
              <w:color w:val="FFFFFF" w:themeColor="background1"/>
              <w:sz w:val="21"/>
              <w:szCs w:val="21"/>
            </w:rPr>
            <w:br/>
            <w:t>Ashfield Road, Salisbury SP2 7HL</w:t>
          </w:r>
        </w:p>
      </w:tc>
      <w:tc>
        <w:tcPr>
          <w:tcW w:w="5102" w:type="dxa"/>
        </w:tcPr>
        <w:p w14:paraId="441A267D" w14:textId="77777777" w:rsidR="00561839" w:rsidRPr="00D747AD" w:rsidRDefault="00561839" w:rsidP="00561839">
          <w:pPr>
            <w:pStyle w:val="Footer"/>
            <w:jc w:val="right"/>
            <w:rPr>
              <w:rFonts w:cs="Arial"/>
              <w:color w:val="FFFFFF" w:themeColor="background1"/>
            </w:rPr>
          </w:pPr>
        </w:p>
      </w:tc>
    </w:tr>
    <w:tr w:rsidR="001A5869" w:rsidRPr="00D747AD" w14:paraId="1B94C699" w14:textId="77777777" w:rsidTr="001A5869">
      <w:trPr>
        <w:trHeight w:val="397"/>
      </w:trPr>
      <w:tc>
        <w:tcPr>
          <w:tcW w:w="5096" w:type="dxa"/>
        </w:tcPr>
        <w:p w14:paraId="46DBB911" w14:textId="77777777" w:rsidR="00561839" w:rsidRPr="00D747AD" w:rsidRDefault="00561839" w:rsidP="001A5869">
          <w:pPr>
            <w:pStyle w:val="Footer"/>
            <w:rPr>
              <w:rFonts w:cs="Arial"/>
              <w:color w:val="FFFFFF" w:themeColor="background1"/>
              <w:sz w:val="21"/>
              <w:szCs w:val="21"/>
            </w:rPr>
          </w:pPr>
          <w:r w:rsidRPr="00D747AD">
            <w:rPr>
              <w:rFonts w:cs="Arial"/>
              <w:color w:val="FFFFFF" w:themeColor="background1"/>
              <w:sz w:val="21"/>
              <w:szCs w:val="21"/>
            </w:rPr>
            <w:t>enquiries@trussell.org.uk</w:t>
          </w:r>
        </w:p>
      </w:tc>
      <w:tc>
        <w:tcPr>
          <w:tcW w:w="5102" w:type="dxa"/>
        </w:tcPr>
        <w:p w14:paraId="7657A653" w14:textId="77777777" w:rsidR="00561839" w:rsidRPr="00D747AD" w:rsidRDefault="00561839">
          <w:pPr>
            <w:pStyle w:val="Footer"/>
            <w:rPr>
              <w:rFonts w:cs="Arial"/>
              <w:color w:val="FFFFFF" w:themeColor="background1"/>
            </w:rPr>
          </w:pPr>
        </w:p>
      </w:tc>
    </w:tr>
    <w:tr w:rsidR="001A5869" w:rsidRPr="00D747AD" w14:paraId="16DDEB93" w14:textId="77777777" w:rsidTr="001A5869">
      <w:trPr>
        <w:trHeight w:val="624"/>
      </w:trPr>
      <w:tc>
        <w:tcPr>
          <w:tcW w:w="5096" w:type="dxa"/>
        </w:tcPr>
        <w:p w14:paraId="3593AC95" w14:textId="77777777" w:rsidR="00561839" w:rsidRPr="00D747AD" w:rsidRDefault="00561839" w:rsidP="001A5869">
          <w:pPr>
            <w:pStyle w:val="Footer"/>
            <w:rPr>
              <w:rFonts w:cs="Arial"/>
              <w:b/>
              <w:bCs/>
              <w:color w:val="FFFFFF" w:themeColor="background1"/>
              <w:sz w:val="34"/>
              <w:szCs w:val="34"/>
            </w:rPr>
          </w:pPr>
          <w:r w:rsidRPr="00D747AD">
            <w:rPr>
              <w:rFonts w:cs="Arial"/>
              <w:b/>
              <w:bCs/>
              <w:color w:val="FFFFFF" w:themeColor="background1"/>
              <w:sz w:val="32"/>
              <w:szCs w:val="32"/>
            </w:rPr>
            <w:t>trussell.org.uk</w:t>
          </w:r>
        </w:p>
      </w:tc>
      <w:tc>
        <w:tcPr>
          <w:tcW w:w="5102" w:type="dxa"/>
        </w:tcPr>
        <w:p w14:paraId="7D50912A" w14:textId="77777777" w:rsidR="00561839" w:rsidRPr="00D747AD" w:rsidRDefault="00561839">
          <w:pPr>
            <w:pStyle w:val="Footer"/>
            <w:rPr>
              <w:rFonts w:cs="Arial"/>
              <w:color w:val="FFFFFF" w:themeColor="background1"/>
            </w:rPr>
          </w:pPr>
        </w:p>
      </w:tc>
    </w:tr>
    <w:tr w:rsidR="001A5869" w:rsidRPr="00D747AD" w14:paraId="3AE1CCEC" w14:textId="77777777" w:rsidTr="001A5869">
      <w:trPr>
        <w:trHeight w:val="454"/>
      </w:trPr>
      <w:tc>
        <w:tcPr>
          <w:tcW w:w="10201" w:type="dxa"/>
          <w:gridSpan w:val="2"/>
          <w:vAlign w:val="center"/>
        </w:tcPr>
        <w:p w14:paraId="5AA32EDB" w14:textId="77777777" w:rsidR="00561839" w:rsidRPr="00D747AD" w:rsidRDefault="00561839" w:rsidP="00561839">
          <w:pPr>
            <w:pStyle w:val="Footer"/>
            <w:rPr>
              <w:rFonts w:cs="Arial"/>
              <w:color w:val="FFFFFF" w:themeColor="background1"/>
              <w:sz w:val="15"/>
              <w:szCs w:val="15"/>
            </w:rPr>
          </w:pPr>
          <w:r w:rsidRPr="00D747AD">
            <w:rPr>
              <w:rFonts w:cs="Arial"/>
              <w:color w:val="FFFFFF" w:themeColor="background1"/>
              <w:sz w:val="15"/>
              <w:szCs w:val="15"/>
            </w:rPr>
            <w:t xml:space="preserve">Trussell is the operating name of The Trussell Trust a registered charity in England &amp; Wales (1110522) and Scotland (SC044246). </w:t>
          </w:r>
        </w:p>
        <w:p w14:paraId="41497A33" w14:textId="77777777" w:rsidR="00561839" w:rsidRPr="00D747AD" w:rsidRDefault="00561839" w:rsidP="00561839">
          <w:pPr>
            <w:pStyle w:val="Footer"/>
            <w:rPr>
              <w:rFonts w:cs="Arial"/>
              <w:color w:val="FFFFFF" w:themeColor="background1"/>
            </w:rPr>
          </w:pPr>
          <w:r w:rsidRPr="00D747AD">
            <w:rPr>
              <w:rFonts w:cs="Arial"/>
              <w:color w:val="FFFFFF" w:themeColor="background1"/>
              <w:sz w:val="15"/>
              <w:szCs w:val="15"/>
            </w:rPr>
            <w:t>Registered Limited Company in England &amp; Wales (5434524).</w:t>
          </w:r>
        </w:p>
      </w:tc>
    </w:tr>
  </w:tbl>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A0CD" w14:textId="77777777" w:rsidR="00A51825" w:rsidRDefault="00A51825" w:rsidP="00250EE4">
      <w:pPr>
        <w:spacing w:after="0" w:line="240" w:lineRule="auto"/>
      </w:pPr>
      <w:r>
        <w:separator/>
      </w:r>
    </w:p>
  </w:footnote>
  <w:footnote w:type="continuationSeparator" w:id="0">
    <w:p w14:paraId="1208B3E1" w14:textId="77777777" w:rsidR="00A51825" w:rsidRDefault="00A51825"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9008"/>
    </w:tblGrid>
    <w:tr w:rsidR="00365843" w14:paraId="52DEDC72" w14:textId="77777777" w:rsidTr="00FB19A7">
      <w:tc>
        <w:tcPr>
          <w:tcW w:w="846" w:type="dxa"/>
        </w:tcPr>
        <w:p w14:paraId="4D2A68F5" w14:textId="77777777" w:rsidR="00365843" w:rsidRDefault="00365843" w:rsidP="00FB19A7">
          <w:pPr>
            <w:pStyle w:val="Footer"/>
          </w:pPr>
          <w:r>
            <w:fldChar w:fldCharType="begin"/>
          </w:r>
          <w:r>
            <w:instrText xml:space="preserve"> PAGE   \* MERGEFORMAT </w:instrText>
          </w:r>
          <w:r>
            <w:fldChar w:fldCharType="separate"/>
          </w:r>
          <w:r>
            <w:rPr>
              <w:noProof/>
            </w:rPr>
            <w:t>1</w:t>
          </w:r>
          <w:r>
            <w:rPr>
              <w:noProof/>
            </w:rPr>
            <w:fldChar w:fldCharType="end"/>
          </w:r>
        </w:p>
      </w:tc>
      <w:tc>
        <w:tcPr>
          <w:tcW w:w="9008" w:type="dxa"/>
        </w:tcPr>
        <w:p w14:paraId="6F094D14" w14:textId="77777777" w:rsidR="00365843" w:rsidRDefault="007842CB" w:rsidP="00FB19A7">
          <w:pPr>
            <w:pStyle w:val="Footer"/>
          </w:pPr>
          <w:fldSimple w:instr="STYLEREF  Title  \* MERGEFORMAT">
            <w:r w:rsidR="00365843">
              <w:rPr>
                <w:noProof/>
              </w:rPr>
              <w:t>Policy or briefing document title Switzer 36pt</w:t>
            </w:r>
          </w:fldSimple>
        </w:p>
      </w:tc>
    </w:tr>
  </w:tbl>
  <w:p w14:paraId="4ABBD5B5" w14:textId="77777777" w:rsidR="00365843" w:rsidRDefault="00365843" w:rsidP="00FB19A7">
    <w:pPr>
      <w:pStyle w:val="NoSpacing"/>
    </w:pP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77777777" w:rsidR="00365843" w:rsidRDefault="00365843" w:rsidP="004A1D8F">
    <w:pPr>
      <w:pStyle w:val="NoSpacing"/>
    </w:pPr>
  </w:p>
  <w:p w14:paraId="4AFA3C6E" w14:textId="77777777" w:rsidR="00365843" w:rsidRDefault="00365843" w:rsidP="004A1D8F">
    <w:pPr>
      <w:pStyle w:val="NoSpacing"/>
    </w:pPr>
  </w:p>
  <w:p w14:paraId="7CED1343" w14:textId="77777777" w:rsidR="00365843" w:rsidRDefault="00365843" w:rsidP="004A1D8F">
    <w:pPr>
      <w:pStyle w:val="NoSpacing"/>
    </w:pPr>
    <w:r w:rsidRPr="00474583">
      <w:rPr>
        <w:noProof/>
      </w:rPr>
      <mc:AlternateContent>
        <mc:Choice Requires="wpg">
          <w:drawing>
            <wp:anchor distT="0" distB="0" distL="114300" distR="114300" simplePos="0" relativeHeight="251658243" behindDoc="1" locked="0" layoutInCell="1" allowOverlap="1" wp14:anchorId="0EEB0330" wp14:editId="68E5FA1D">
              <wp:simplePos x="0" y="0"/>
              <wp:positionH relativeFrom="column">
                <wp:posOffset>9052</wp:posOffset>
              </wp:positionH>
              <wp:positionV relativeFrom="paragraph">
                <wp:posOffset>86360</wp:posOffset>
              </wp:positionV>
              <wp:extent cx="2070000" cy="536400"/>
              <wp:effectExtent l="0" t="0" r="64135" b="0"/>
              <wp:wrapNone/>
              <wp:docPr id="61735615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356131832" name="Graphic 20"/>
                      <wpg:cNvGrpSpPr/>
                      <wpg:grpSpPr>
                        <a:xfrm>
                          <a:off x="0" y="0"/>
                          <a:ext cx="701674" cy="605143"/>
                          <a:chOff x="0" y="0"/>
                          <a:chExt cx="701674" cy="605143"/>
                        </a:xfrm>
                        <a:solidFill>
                          <a:schemeClr val="accent2"/>
                        </a:solidFill>
                      </wpg:grpSpPr>
                      <wps:wsp>
                        <wps:cNvPr id="1135445528" name="Freeform: Shape 1135445528"/>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28616221" name="Freeform: Shape 828616221"/>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069836207" name="Freeform: Shape 206983620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22115107" name="Graphic 20"/>
                      <wpg:cNvGrpSpPr/>
                      <wpg:grpSpPr>
                        <a:xfrm>
                          <a:off x="900639" y="493951"/>
                          <a:ext cx="1531866" cy="139433"/>
                          <a:chOff x="900639" y="493951"/>
                          <a:chExt cx="1531866" cy="139433"/>
                        </a:xfrm>
                        <a:solidFill>
                          <a:schemeClr val="tx1"/>
                        </a:solidFill>
                      </wpg:grpSpPr>
                      <wps:wsp>
                        <wps:cNvPr id="413716223" name="Freeform: Shape 413716223"/>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945550632" name="Freeform: Shape 945550632"/>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21739826" name="Freeform: Shape 521739826"/>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878727002" name="Freeform: Shape 1878727002"/>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724354383" name="Freeform: Shape 724354383"/>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36181943" name="Freeform: Shape 143618194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818686106" name="Freeform: Shape 181868610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384193579" name="Freeform: Shape 1384193579"/>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704363963" name="Freeform: Shape 70436396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53103630" name="Freeform: Shape 153103630"/>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760862316" name="Freeform: Shape 1760862316"/>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24883804" name="Freeform: Shape 2124883804"/>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732958679" name="Freeform: Shape 73295867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707485770" name="Freeform: Shape 707485770"/>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871063047" name="Freeform: Shape 1871063047"/>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436404920" name="Freeform: Shape 1436404920"/>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571298512" name="Freeform: Shape 157129851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508829991" name="Freeform: Shape 150882999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235248693" name="Freeform: Shape 23524869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97326477" name="Freeform: Shape 97326477"/>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D11209C" id="Group 30" o:spid="_x0000_s1026" style="position:absolute;margin-left:.7pt;margin-top:6.8pt;width:163pt;height:42.25pt;z-index:-251658237;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">
                <v:shape id="Freeform: Shape 1135445528"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28616221"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206983620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">
                <v:shape id="Freeform: Shape 413716223"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945550632"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21739826"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878727002"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724354383"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436181943"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818686106"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384193579"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704363963"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53103630"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760862316"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124883804"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73295867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707485770"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871063047"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436404920"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&#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571298512"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508829991"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23524869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&#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97326477"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77777777"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right" w:tblpY="732"/>
      <w:tblW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1"/>
    </w:tblGrid>
    <w:tr w:rsidR="00EF6940" w14:paraId="05DDA19F" w14:textId="77777777" w:rsidTr="0037456A">
      <w:trPr>
        <w:trHeight w:val="340"/>
      </w:trPr>
      <w:tc>
        <w:tcPr>
          <w:tcW w:w="2721" w:type="dxa"/>
          <w:vAlign w:val="center"/>
        </w:tcPr>
        <w:p w14:paraId="05B1823A" w14:textId="77777777" w:rsidR="00EF6940" w:rsidRDefault="00EF6940" w:rsidP="00EF6940">
          <w:pPr>
            <w:pStyle w:val="Header"/>
          </w:pPr>
        </w:p>
      </w:tc>
    </w:tr>
  </w:tbl>
  <w:p w14:paraId="228E0D3B" w14:textId="77777777" w:rsidR="00720E6F" w:rsidRDefault="00B34532" w:rsidP="00720E6F">
    <w:pPr>
      <w:pStyle w:val="NoSpacing"/>
    </w:pPr>
    <w:r>
      <w:rPr>
        <w:noProof/>
      </w:rPr>
      <mc:AlternateContent>
        <mc:Choice Requires="wpg">
          <w:drawing>
            <wp:anchor distT="0" distB="0" distL="114300" distR="114300" simplePos="0" relativeHeight="251658241" behindDoc="1" locked="0" layoutInCell="1" allowOverlap="1" wp14:anchorId="675E8A77" wp14:editId="30F2DE68">
              <wp:simplePos x="0" y="0"/>
              <wp:positionH relativeFrom="column">
                <wp:posOffset>50165</wp:posOffset>
              </wp:positionH>
              <wp:positionV relativeFrom="paragraph">
                <wp:posOffset>73660</wp:posOffset>
              </wp:positionV>
              <wp:extent cx="2062862" cy="537082"/>
              <wp:effectExtent l="0" t="0" r="71120" b="0"/>
              <wp:wrapNone/>
              <wp:docPr id="2011635760" name="Group 1"/>
              <wp:cNvGraphicFramePr/>
              <a:graphic xmlns:a="http://schemas.openxmlformats.org/drawingml/2006/main">
                <a:graphicData uri="http://schemas.microsoft.com/office/word/2010/wordprocessingGroup">
                  <wpg:wgp>
                    <wpg:cNvGrpSpPr/>
                    <wpg:grpSpPr>
                      <a:xfrm>
                        <a:off x="0" y="0"/>
                        <a:ext cx="2062862" cy="537082"/>
                        <a:chOff x="0" y="0"/>
                        <a:chExt cx="2062862" cy="537082"/>
                      </a:xfrm>
                    </wpg:grpSpPr>
                    <wpg:grpSp>
                      <wpg:cNvPr id="560809697" name="Graphic 20"/>
                      <wpg:cNvGrpSpPr/>
                      <wpg:grpSpPr>
                        <a:xfrm>
                          <a:off x="0" y="0"/>
                          <a:ext cx="595817" cy="512044"/>
                          <a:chOff x="0" y="0"/>
                          <a:chExt cx="701674" cy="605143"/>
                        </a:xfrm>
                        <a:solidFill>
                          <a:schemeClr val="accent2"/>
                        </a:solidFill>
                      </wpg:grpSpPr>
                      <wps:wsp>
                        <wps:cNvPr id="366059354" name="Freeform: Shape 366059354"/>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05602859" name="Freeform: Shape 805602859"/>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707041252" name="Freeform: Shape 1671846633"/>
                      <wps:cNvSpPr/>
                      <wps:spPr>
                        <a:xfrm>
                          <a:off x="657225" y="0"/>
                          <a:ext cx="1405637" cy="326290"/>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73649915" name="Graphic 20"/>
                      <wpg:cNvGrpSpPr/>
                      <wpg:grpSpPr>
                        <a:xfrm>
                          <a:off x="762000" y="419100"/>
                          <a:ext cx="1300764" cy="117982"/>
                          <a:chOff x="900639" y="493951"/>
                          <a:chExt cx="1531866" cy="139433"/>
                        </a:xfrm>
                        <a:solidFill>
                          <a:schemeClr val="tx1"/>
                        </a:solidFill>
                      </wpg:grpSpPr>
                      <wps:wsp>
                        <wps:cNvPr id="1932738971" name="Freeform: Shape 193273897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065165155" name="Freeform: Shape 106516515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043036800" name="Freeform: Shape 204303680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017264815" name="Freeform: Shape 1017264815"/>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988890778" name="Freeform: Shape 98889077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53186722" name="Freeform: Shape 453186722"/>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689642368" name="Freeform: Shape 1689642368"/>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598851871" name="Freeform: Shape 1598851871"/>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529942027" name="Freeform: Shape 152994202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740208083" name="Freeform: Shape 174020808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54019900" name="Freeform: Shape 154019900"/>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1131046977" name="Freeform: Shape 1131046977"/>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1482698113" name="Freeform: Shape 148269811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427649003" name="Freeform: Shape 427649003"/>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062452012" name="Freeform: Shape 106245201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693794091" name="Freeform: Shape 169379409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619590747" name="Freeform: Shape 619590747"/>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050900433" name="Freeform: Shape 2050900433"/>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918827333" name="Freeform: Shape 191882733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30061644" name="Freeform: Shape 830061644"/>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w14:anchorId="6B52DA5E" id="Group 1" o:spid="_x0000_s1026" style="position:absolute;margin-left:3.95pt;margin-top:5.8pt;width:162.45pt;height:42.3pt;z-index:-251658239" coordsize="20628,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">
              <v:group id="Graphic 20" o:spid="_x0000_s1027" style="position:absolute;width:5958;height:5120"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">
                <v:shape id="Freeform: Shape 366059354"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05602859"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71846633" o:spid="_x0000_s1030" style="position:absolute;left:6572;width:14056;height:3262;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079543,234944;1118830,235428;1216103,167817;1194600,114223;1122117,84848;1011749,201381;1129608,326290;1219876,275006;1203061,256371;1183876,261956;1140386,272696;1079597,234944;1100614,188761;1076309,188277;1121201,136080;1158601,163575;1152997,177537;1100614,188707;340968,88554;292304,111861;266598,91830;233401,206966;243210,303897;274574,324411;297478,289934;296562,244718;295646,203260;344309,141718;356003,141718;376105,123997;341022,88554;275006,43337;186624,1396;54268,20514;0,74108;3718,84848;16814,86728;96788,74592;104279,81143;102878,114223;100561,179954;148254,324465;168840,303468;167439,239616;164637,124963;183337,63905;258191,58320;275006,43391;1404667,266145;1401865,150096;1404667,26099;1380362,0;1338759,132374;1384134,324411;1405637,303897;1404721,266145;1303622,150096;1305508,63851;1306909,23790;1282604,0;1241000,132374;1285892,324411;1307879,303897;1306478,266145;1303675,150096;722678,178075;698373,172972;672181,155251;704948,138013;762503,148270;787778,138497;784975,113310;705433,84902;614680,155734;682529,225171;710121,231238;739599,250839;701228,272750;636236,255029;617536,253149;606758,268508;613764,295520;697941,324894;797101,249873;722731,178075;920996,181297;895290,174745;870015,156110;905099,136509;947672,142094;965456,144887;983725,122063;977151,106705;903266,84795;813430,157023;882195,226459;908871,232528;937863,253954;904182,273555;853201,263782;831698,258680;812514,278711;901865,326237;995905,251645;921050,181243;589836,177107;546346,89467;524844,114170;528562,176141;482701,271676;448535,222754;456025,148162;459743,115083;437271,91292;397500,136509;384889,217598;482162,326183;563538,288914;589728,177054" o:connectangles="0,0,0,0,0,0,0,0,0,0,0,0,0,0,0,0,0,0,0,0,0,0,0,0,0,0,0,0,0,0,0,0,0,0,0,0,0,0,0,0,0,0,0,0,0,0,0,0,0,0,0,0,0,0,0,0,0,0,0,0,0,0,0,0,0,0,0,0,0,0,0,0,0,0,0,0,0,0,0,0,0,0,0,0,0,0,0,0,0,0,0,0,0,0,0,0,0,0,0,0,0,0,0,0,0,0,0,0,0,0,0,0,0,0,0,0,0,0,0"/>
              </v:shape>
              <v:group id="Graphic 20" o:spid="_x0000_s1031" style="position:absolute;left:7620;top:4191;width:13007;height:1179"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">
                <v:shape id="Freeform: Shape 193273897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06516515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04303680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017264815"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98889077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53186722"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689642368"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598851871"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52994202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74020808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54019900"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1131046977"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148269811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427649003"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06245201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69379409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619590747"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050900433"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91882733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30061644"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3E9E5A50" w14:textId="77777777" w:rsidR="00720E6F" w:rsidRDefault="00720E6F" w:rsidP="00720E6F">
    <w:pPr>
      <w:pStyle w:val="NoSpacing"/>
    </w:pPr>
  </w:p>
  <w:p w14:paraId="5BFB8CA6" w14:textId="77777777" w:rsidR="00720E6F" w:rsidRDefault="00720E6F" w:rsidP="00720E6F">
    <w:pPr>
      <w:pStyle w:val="NoSpacing"/>
    </w:pPr>
  </w:p>
  <w:p w14:paraId="5C4F911F" w14:textId="77777777" w:rsidR="00720E6F" w:rsidRDefault="00720E6F" w:rsidP="00720E6F">
    <w:pPr>
      <w:pStyle w:val="NoSpacing"/>
    </w:pPr>
  </w:p>
  <w:p w14:paraId="737F43C6" w14:textId="77777777" w:rsidR="00720E6F" w:rsidRDefault="00720E6F" w:rsidP="00720E6F">
    <w:pPr>
      <w:pStyle w:val="NoSpacing"/>
    </w:pPr>
  </w:p>
  <w:p w14:paraId="74580A3F" w14:textId="77777777" w:rsidR="00720E6F" w:rsidRDefault="00720E6F" w:rsidP="00720E6F">
    <w:pPr>
      <w:pStyle w:val="NoSpacing"/>
    </w:pPr>
  </w:p>
  <w:p w14:paraId="708E14E2" w14:textId="77777777" w:rsidR="00720E6F" w:rsidRDefault="00720E6F" w:rsidP="00720E6F">
    <w:pPr>
      <w:pStyle w:val="NoSpacing"/>
    </w:pPr>
  </w:p>
  <w:p w14:paraId="213F5242" w14:textId="77777777" w:rsidR="00250EE4" w:rsidRDefault="00250EE4" w:rsidP="00720E6F">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261E" w14:textId="77777777" w:rsidR="00250EE4" w:rsidRDefault="00250EE4">
    <w:pPr>
      <w:pStyle w:val="Header"/>
    </w:pPr>
    <w:r>
      <w:t xml:space="preserve">First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77777777"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58242" behindDoc="1" locked="0" layoutInCell="1" allowOverlap="1" wp14:anchorId="7327251E" wp14:editId="3FC7DBF2">
              <wp:simplePos x="0" y="0"/>
              <wp:positionH relativeFrom="column">
                <wp:posOffset>60960</wp:posOffset>
              </wp:positionH>
              <wp:positionV relativeFrom="page">
                <wp:posOffset>518160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B05DE66" id="Group 30" o:spid="_x0000_s1026" style="position:absolute;margin-left:4.8pt;margin-top:40.8pt;width:163pt;height:42.25pt;z-index:-251658238;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y="page"/>
            </v:group>
          </w:pict>
        </mc:Fallback>
      </mc:AlternateContent>
    </w:r>
    <w:r w:rsidR="001A5869">
      <w:rPr>
        <w:noProof/>
      </w:rPr>
      <w:drawing>
        <wp:anchor distT="0" distB="0" distL="114300" distR="114300" simplePos="0" relativeHeight="251658240" behindDoc="1" locked="0" layoutInCell="1" allowOverlap="1" wp14:anchorId="714DAA0E" wp14:editId="4B81BE71">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2048215118">
    <w:abstractNumId w:val="13"/>
  </w:num>
  <w:num w:numId="2" w16cid:durableId="288898685">
    <w:abstractNumId w:val="16"/>
  </w:num>
  <w:num w:numId="3" w16cid:durableId="778372242">
    <w:abstractNumId w:val="14"/>
  </w:num>
  <w:num w:numId="4" w16cid:durableId="792555836">
    <w:abstractNumId w:val="10"/>
  </w:num>
  <w:num w:numId="5" w16cid:durableId="1975913783">
    <w:abstractNumId w:val="7"/>
  </w:num>
  <w:num w:numId="6" w16cid:durableId="1799104382">
    <w:abstractNumId w:val="1"/>
  </w:num>
  <w:num w:numId="7" w16cid:durableId="1052853263">
    <w:abstractNumId w:val="17"/>
  </w:num>
  <w:num w:numId="8" w16cid:durableId="1020593721">
    <w:abstractNumId w:val="1"/>
  </w:num>
  <w:num w:numId="9" w16cid:durableId="922029973">
    <w:abstractNumId w:val="11"/>
  </w:num>
  <w:num w:numId="10" w16cid:durableId="5324971">
    <w:abstractNumId w:val="6"/>
  </w:num>
  <w:num w:numId="11" w16cid:durableId="1424184033">
    <w:abstractNumId w:val="0"/>
  </w:num>
  <w:num w:numId="12" w16cid:durableId="838080651">
    <w:abstractNumId w:val="5"/>
  </w:num>
  <w:num w:numId="13" w16cid:durableId="97333004">
    <w:abstractNumId w:val="8"/>
  </w:num>
  <w:num w:numId="14" w16cid:durableId="2146653711">
    <w:abstractNumId w:val="18"/>
  </w:num>
  <w:num w:numId="15" w16cid:durableId="1094667339">
    <w:abstractNumId w:val="3"/>
  </w:num>
  <w:num w:numId="16" w16cid:durableId="1223517944">
    <w:abstractNumId w:val="4"/>
  </w:num>
  <w:num w:numId="17" w16cid:durableId="736175009">
    <w:abstractNumId w:val="2"/>
  </w:num>
  <w:num w:numId="18" w16cid:durableId="2121100562">
    <w:abstractNumId w:val="12"/>
  </w:num>
  <w:num w:numId="19" w16cid:durableId="687482780">
    <w:abstractNumId w:val="15"/>
  </w:num>
  <w:num w:numId="20" w16cid:durableId="10799124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C0DB4"/>
    <w:rsid w:val="000D56C1"/>
    <w:rsid w:val="000E1E82"/>
    <w:rsid w:val="001054A3"/>
    <w:rsid w:val="00110807"/>
    <w:rsid w:val="001128AD"/>
    <w:rsid w:val="00116591"/>
    <w:rsid w:val="0012007C"/>
    <w:rsid w:val="00121722"/>
    <w:rsid w:val="00131EF0"/>
    <w:rsid w:val="00140091"/>
    <w:rsid w:val="00147D24"/>
    <w:rsid w:val="00181484"/>
    <w:rsid w:val="00182630"/>
    <w:rsid w:val="001A09E8"/>
    <w:rsid w:val="001A204D"/>
    <w:rsid w:val="001A4BCE"/>
    <w:rsid w:val="001A5869"/>
    <w:rsid w:val="001D4765"/>
    <w:rsid w:val="00233B8B"/>
    <w:rsid w:val="00250EE4"/>
    <w:rsid w:val="00252F14"/>
    <w:rsid w:val="00255324"/>
    <w:rsid w:val="00257303"/>
    <w:rsid w:val="00262BD1"/>
    <w:rsid w:val="00292EF1"/>
    <w:rsid w:val="002C602A"/>
    <w:rsid w:val="002E5762"/>
    <w:rsid w:val="002F0482"/>
    <w:rsid w:val="002F6B4C"/>
    <w:rsid w:val="002F74DC"/>
    <w:rsid w:val="003162C8"/>
    <w:rsid w:val="003210E9"/>
    <w:rsid w:val="00325F94"/>
    <w:rsid w:val="00343651"/>
    <w:rsid w:val="00354F3D"/>
    <w:rsid w:val="0036000D"/>
    <w:rsid w:val="00365843"/>
    <w:rsid w:val="00373473"/>
    <w:rsid w:val="00376BED"/>
    <w:rsid w:val="003958C5"/>
    <w:rsid w:val="003A20CA"/>
    <w:rsid w:val="003B2FCA"/>
    <w:rsid w:val="003B5968"/>
    <w:rsid w:val="003C15A8"/>
    <w:rsid w:val="003C2648"/>
    <w:rsid w:val="003C3C91"/>
    <w:rsid w:val="003C4ED2"/>
    <w:rsid w:val="003E2585"/>
    <w:rsid w:val="00406A33"/>
    <w:rsid w:val="00412C4B"/>
    <w:rsid w:val="004237E5"/>
    <w:rsid w:val="0042510A"/>
    <w:rsid w:val="00435582"/>
    <w:rsid w:val="00445433"/>
    <w:rsid w:val="00452282"/>
    <w:rsid w:val="00453D67"/>
    <w:rsid w:val="00474583"/>
    <w:rsid w:val="00491669"/>
    <w:rsid w:val="004A1D8F"/>
    <w:rsid w:val="004A595C"/>
    <w:rsid w:val="004B5A14"/>
    <w:rsid w:val="004E1E89"/>
    <w:rsid w:val="004F4110"/>
    <w:rsid w:val="00514889"/>
    <w:rsid w:val="0051721B"/>
    <w:rsid w:val="0052486A"/>
    <w:rsid w:val="00561839"/>
    <w:rsid w:val="005D01EF"/>
    <w:rsid w:val="005F3B17"/>
    <w:rsid w:val="005F6354"/>
    <w:rsid w:val="00624ECD"/>
    <w:rsid w:val="006466AD"/>
    <w:rsid w:val="006808B5"/>
    <w:rsid w:val="006B4D02"/>
    <w:rsid w:val="006C2A8D"/>
    <w:rsid w:val="006D3390"/>
    <w:rsid w:val="006E7CFF"/>
    <w:rsid w:val="006F1713"/>
    <w:rsid w:val="006F3978"/>
    <w:rsid w:val="006F3C42"/>
    <w:rsid w:val="006F3E6F"/>
    <w:rsid w:val="006F7AF2"/>
    <w:rsid w:val="00702EBF"/>
    <w:rsid w:val="0070625D"/>
    <w:rsid w:val="007174E1"/>
    <w:rsid w:val="00720E6F"/>
    <w:rsid w:val="007337F2"/>
    <w:rsid w:val="00763038"/>
    <w:rsid w:val="00775B55"/>
    <w:rsid w:val="007842CB"/>
    <w:rsid w:val="00791B8F"/>
    <w:rsid w:val="007957A8"/>
    <w:rsid w:val="007A4552"/>
    <w:rsid w:val="007B09BA"/>
    <w:rsid w:val="007B4A47"/>
    <w:rsid w:val="007D3938"/>
    <w:rsid w:val="007D68EB"/>
    <w:rsid w:val="007E5DB1"/>
    <w:rsid w:val="00801157"/>
    <w:rsid w:val="00813DBD"/>
    <w:rsid w:val="00820244"/>
    <w:rsid w:val="0085271D"/>
    <w:rsid w:val="008625B2"/>
    <w:rsid w:val="00875AD9"/>
    <w:rsid w:val="00885EC2"/>
    <w:rsid w:val="008A3BB6"/>
    <w:rsid w:val="008A4861"/>
    <w:rsid w:val="008A6EC6"/>
    <w:rsid w:val="008D41D5"/>
    <w:rsid w:val="008F0C3C"/>
    <w:rsid w:val="008F3CAA"/>
    <w:rsid w:val="008F4312"/>
    <w:rsid w:val="00927A64"/>
    <w:rsid w:val="009379C9"/>
    <w:rsid w:val="00946596"/>
    <w:rsid w:val="009803AD"/>
    <w:rsid w:val="00983E55"/>
    <w:rsid w:val="009A4069"/>
    <w:rsid w:val="009D3434"/>
    <w:rsid w:val="009F06E3"/>
    <w:rsid w:val="00A15785"/>
    <w:rsid w:val="00A2390C"/>
    <w:rsid w:val="00A47B06"/>
    <w:rsid w:val="00A51825"/>
    <w:rsid w:val="00A527FA"/>
    <w:rsid w:val="00A72BB9"/>
    <w:rsid w:val="00A73908"/>
    <w:rsid w:val="00A7528C"/>
    <w:rsid w:val="00A82E78"/>
    <w:rsid w:val="00A900E8"/>
    <w:rsid w:val="00AB5390"/>
    <w:rsid w:val="00AC6259"/>
    <w:rsid w:val="00AC71AE"/>
    <w:rsid w:val="00AD308B"/>
    <w:rsid w:val="00AD32DD"/>
    <w:rsid w:val="00AE0C3C"/>
    <w:rsid w:val="00B16D62"/>
    <w:rsid w:val="00B34532"/>
    <w:rsid w:val="00B66A73"/>
    <w:rsid w:val="00B772D6"/>
    <w:rsid w:val="00B82882"/>
    <w:rsid w:val="00B8549C"/>
    <w:rsid w:val="00B93947"/>
    <w:rsid w:val="00BC5BC3"/>
    <w:rsid w:val="00BD3295"/>
    <w:rsid w:val="00BF5191"/>
    <w:rsid w:val="00C35C8E"/>
    <w:rsid w:val="00C420B1"/>
    <w:rsid w:val="00C51BCF"/>
    <w:rsid w:val="00C71D0F"/>
    <w:rsid w:val="00C9107D"/>
    <w:rsid w:val="00CC137B"/>
    <w:rsid w:val="00CD5D2B"/>
    <w:rsid w:val="00CE6B43"/>
    <w:rsid w:val="00CF68D2"/>
    <w:rsid w:val="00D01519"/>
    <w:rsid w:val="00D01DF3"/>
    <w:rsid w:val="00D031E4"/>
    <w:rsid w:val="00D167E9"/>
    <w:rsid w:val="00D205EE"/>
    <w:rsid w:val="00D26303"/>
    <w:rsid w:val="00D745B9"/>
    <w:rsid w:val="00D747AD"/>
    <w:rsid w:val="00D9396B"/>
    <w:rsid w:val="00D945FE"/>
    <w:rsid w:val="00DB1186"/>
    <w:rsid w:val="00DB1619"/>
    <w:rsid w:val="00E074CD"/>
    <w:rsid w:val="00E23850"/>
    <w:rsid w:val="00E272EA"/>
    <w:rsid w:val="00E55297"/>
    <w:rsid w:val="00E817A2"/>
    <w:rsid w:val="00E92BD3"/>
    <w:rsid w:val="00EA7DF3"/>
    <w:rsid w:val="00ED3F83"/>
    <w:rsid w:val="00EE3CB7"/>
    <w:rsid w:val="00EF456A"/>
    <w:rsid w:val="00EF6940"/>
    <w:rsid w:val="00F102E5"/>
    <w:rsid w:val="00F46DF5"/>
    <w:rsid w:val="00F6121A"/>
    <w:rsid w:val="00F61495"/>
    <w:rsid w:val="00F96A06"/>
    <w:rsid w:val="00FA7926"/>
    <w:rsid w:val="00FB19A7"/>
    <w:rsid w:val="00FC6A4B"/>
    <w:rsid w:val="00FE5424"/>
    <w:rsid w:val="00FF2247"/>
    <w:rsid w:val="00FF4308"/>
    <w:rsid w:val="00FF7289"/>
    <w:rsid w:val="6B4C9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ussell.org.uk/cookie-policy" TargetMode="Externa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trussell.org.uk/cookie-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ussell.org.uk/privacy"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BD21F61E14B8EA703369DE8FDFC4C"/>
        <w:category>
          <w:name w:val="General"/>
          <w:gallery w:val="placeholder"/>
        </w:category>
        <w:types>
          <w:type w:val="bbPlcHdr"/>
        </w:types>
        <w:behaviors>
          <w:behavior w:val="content"/>
        </w:behaviors>
        <w:guid w:val="{64AABE1E-415B-4E6E-97BD-6CD3F9B65A79}"/>
      </w:docPartPr>
      <w:docPartBody>
        <w:p w:rsidR="0016072F" w:rsidRDefault="004F4110">
          <w:pPr>
            <w:pStyle w:val="E9EBD21F61E14B8EA703369DE8FDFC4C"/>
          </w:pPr>
          <w:r w:rsidRPr="00B24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auto"/>
    <w:pitch w:val="variable"/>
    <w:sig w:usb0="80000007" w:usb1="10000000" w:usb2="00000000" w:usb3="00000000" w:csb0="00000093" w:csb1="00000000"/>
  </w:font>
  <w:font w:name="Switzer Semibold">
    <w:panose1 w:val="00000000000000000000"/>
    <w:charset w:val="00"/>
    <w:family w:val="auto"/>
    <w:pitch w:val="variable"/>
    <w:sig w:usb0="80000007" w:usb1="1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C1"/>
    <w:rsid w:val="000464F9"/>
    <w:rsid w:val="00110807"/>
    <w:rsid w:val="00116591"/>
    <w:rsid w:val="0016072F"/>
    <w:rsid w:val="003E2585"/>
    <w:rsid w:val="00435582"/>
    <w:rsid w:val="004F4110"/>
    <w:rsid w:val="005239E0"/>
    <w:rsid w:val="00892BA3"/>
    <w:rsid w:val="008D41D5"/>
    <w:rsid w:val="009D241B"/>
    <w:rsid w:val="009E61C1"/>
    <w:rsid w:val="00D13942"/>
    <w:rsid w:val="00DB1186"/>
    <w:rsid w:val="00DE1494"/>
    <w:rsid w:val="00F612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9EBD21F61E14B8EA703369DE8FDFC4C">
    <w:name w:val="E9EBD21F61E14B8EA703369DE8FD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1ea7aae10742cf2ace6e5e4ab980f603">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10fb6c852bbbb99f7128bbba885eec2e"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C6CC3-8FFA-4636-B59E-CE178CE70C6D}">
  <ds:schemaRefs>
    <ds:schemaRef ds:uri="http://schemas.microsoft.com/sharepoint/v3/contenttype/forms"/>
  </ds:schemaRefs>
</ds:datastoreItem>
</file>

<file path=customXml/itemProps2.xml><?xml version="1.0" encoding="utf-8"?>
<ds:datastoreItem xmlns:ds="http://schemas.openxmlformats.org/officeDocument/2006/customXml" ds:itemID="{0E1B6F05-3A8D-4A26-AB21-7CF891A7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fe27a84d-ce95-4f1d-bd1f-c29c3d0884ad"/>
    <ds:schemaRef ds:uri="8184fd14-3150-4edc-b10a-f03c6ed10141"/>
  </ds:schemaRefs>
</ds:datastoreItem>
</file>

<file path=customXml/itemProps4.xml><?xml version="1.0" encoding="utf-8"?>
<ds:datastoreItem xmlns:ds="http://schemas.openxmlformats.org/officeDocument/2006/customXml" ds:itemID="{B28A6F3E-8B2B-44BD-89E8-987BE0E82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0</TotalTime>
  <Pages>12</Pages>
  <Words>3092</Words>
  <Characters>17629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20680</CharactersWithSpaces>
  <SharedDoc>false</SharedDoc>
  <HLinks>
    <vt:vector size="24" baseType="variant">
      <vt:variant>
        <vt:i4>786441</vt:i4>
      </vt:variant>
      <vt:variant>
        <vt:i4>6</vt:i4>
      </vt:variant>
      <vt:variant>
        <vt:i4>0</vt:i4>
      </vt:variant>
      <vt:variant>
        <vt:i4>5</vt:i4>
      </vt:variant>
      <vt:variant>
        <vt:lpwstr>https://www.trussell.org.uk/cookie-policy</vt:lpwstr>
      </vt:variant>
      <vt:variant>
        <vt:lpwstr/>
      </vt:variant>
      <vt:variant>
        <vt:i4>2883647</vt:i4>
      </vt:variant>
      <vt:variant>
        <vt:i4>3</vt:i4>
      </vt:variant>
      <vt:variant>
        <vt:i4>0</vt:i4>
      </vt:variant>
      <vt:variant>
        <vt:i4>5</vt:i4>
      </vt:variant>
      <vt:variant>
        <vt:lpwstr>https://trussell.org.uk/privacy</vt:lpwstr>
      </vt:variant>
      <vt:variant>
        <vt:lpwstr/>
      </vt:variant>
      <vt:variant>
        <vt:i4>786441</vt:i4>
      </vt:variant>
      <vt:variant>
        <vt:i4>0</vt:i4>
      </vt:variant>
      <vt:variant>
        <vt:i4>0</vt:i4>
      </vt:variant>
      <vt:variant>
        <vt:i4>5</vt:i4>
      </vt:variant>
      <vt:variant>
        <vt:lpwstr>https://www.trussell.org.uk/cookie-policy</vt:lpwstr>
      </vt:variant>
      <vt:variant>
        <vt:lpwstr/>
      </vt:variant>
      <vt:variant>
        <vt:i4>1638486</vt:i4>
      </vt:variant>
      <vt:variant>
        <vt:i4>6</vt:i4>
      </vt:variant>
      <vt:variant>
        <vt:i4>0</vt:i4>
      </vt:variant>
      <vt:variant>
        <vt:i4>5</vt:i4>
      </vt:variant>
      <vt:variant>
        <vt:lpwstr>https://hub.foodbank.org.uk/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Will Seymour</cp:lastModifiedBy>
  <cp:revision>2</cp:revision>
  <dcterms:created xsi:type="dcterms:W3CDTF">2026-08-12T10:25:00Z</dcterms:created>
  <dcterms:modified xsi:type="dcterms:W3CDTF">2026-08-12T10:25:00Z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MediaServiceImageTags">
    <vt:lpwstr/>
  </property>
</Properties>
</file>